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191" w:rsidRDefault="00750191" w:rsidP="00750191">
      <w:pPr>
        <w:jc w:val="center"/>
        <w:rPr>
          <w:b/>
          <w:sz w:val="24"/>
          <w:lang w:val="es-CO"/>
        </w:rPr>
      </w:pPr>
    </w:p>
    <w:p w:rsidR="00750191" w:rsidRDefault="00750191" w:rsidP="00750191">
      <w:pPr>
        <w:jc w:val="center"/>
        <w:rPr>
          <w:b/>
          <w:sz w:val="24"/>
          <w:lang w:val="es-CO"/>
        </w:rPr>
      </w:pPr>
    </w:p>
    <w:p w:rsidR="00C9184A" w:rsidRPr="00750191" w:rsidRDefault="00750191" w:rsidP="00750191">
      <w:pPr>
        <w:jc w:val="center"/>
        <w:rPr>
          <w:b/>
          <w:sz w:val="24"/>
          <w:u w:val="single"/>
          <w:lang w:val="es-CO"/>
        </w:rPr>
      </w:pPr>
      <w:r w:rsidRPr="00750191">
        <w:rPr>
          <w:b/>
          <w:sz w:val="24"/>
          <w:u w:val="single"/>
          <w:lang w:val="es-CO"/>
        </w:rPr>
        <w:t xml:space="preserve">ACTIVIDADES SOCIALES SUBDIRECCIÓN DE BARRIOS – </w:t>
      </w:r>
      <w:r w:rsidR="00487CE2">
        <w:rPr>
          <w:b/>
          <w:sz w:val="24"/>
          <w:u w:val="single"/>
          <w:lang w:val="es-CO"/>
        </w:rPr>
        <w:t>MAYO</w:t>
      </w:r>
      <w:r w:rsidRPr="00750191">
        <w:rPr>
          <w:b/>
          <w:sz w:val="24"/>
          <w:u w:val="single"/>
          <w:lang w:val="es-CO"/>
        </w:rPr>
        <w:t xml:space="preserve"> 2017</w:t>
      </w:r>
    </w:p>
    <w:p w:rsidR="00750191" w:rsidRDefault="00750191" w:rsidP="00750191">
      <w:pPr>
        <w:jc w:val="center"/>
        <w:rPr>
          <w:b/>
          <w:sz w:val="24"/>
          <w:lang w:val="es-CO"/>
        </w:rPr>
      </w:pPr>
    </w:p>
    <w:p w:rsidR="00750191" w:rsidRDefault="00750191" w:rsidP="00750191">
      <w:pPr>
        <w:rPr>
          <w:sz w:val="22"/>
          <w:szCs w:val="22"/>
          <w:lang w:val="es-CO"/>
        </w:rPr>
      </w:pPr>
    </w:p>
    <w:p w:rsidR="00750191" w:rsidRDefault="00750191" w:rsidP="00750191">
      <w:pPr>
        <w:rPr>
          <w:b/>
          <w:sz w:val="22"/>
          <w:szCs w:val="22"/>
          <w:lang w:val="es-CO"/>
        </w:rPr>
      </w:pPr>
      <w:r w:rsidRPr="00750191">
        <w:rPr>
          <w:b/>
          <w:sz w:val="22"/>
          <w:szCs w:val="22"/>
          <w:lang w:val="es-CO"/>
        </w:rPr>
        <w:t>FORMULACIÓN:</w:t>
      </w:r>
    </w:p>
    <w:p w:rsidR="00750191" w:rsidRDefault="00750191" w:rsidP="00750191"/>
    <w:p w:rsidR="00750191" w:rsidRDefault="00750191" w:rsidP="00750191">
      <w:r>
        <w:t>ACTIVIDAD A DESARROLLAR: Reunión vecinal, comunitaria, comunal o con organizaciones sociales</w:t>
      </w:r>
    </w:p>
    <w:p w:rsidR="00750191" w:rsidRDefault="00750191" w:rsidP="00750191">
      <w:r>
        <w:t xml:space="preserve">NOMBRE LUGAR DEL EVENTO: Barrio La </w:t>
      </w:r>
      <w:r w:rsidR="00DA09F3">
        <w:t>Libertad</w:t>
      </w:r>
    </w:p>
    <w:p w:rsidR="00750191" w:rsidRDefault="00D860B1" w:rsidP="00750191">
      <w:r>
        <w:t xml:space="preserve">LOCALIDAD: Bosa </w:t>
      </w:r>
    </w:p>
    <w:p w:rsidR="00750191" w:rsidRDefault="00D860B1" w:rsidP="00750191">
      <w:r>
        <w:t xml:space="preserve">BARRIO: </w:t>
      </w:r>
      <w:r w:rsidR="00DA09F3">
        <w:t>La Libertad</w:t>
      </w:r>
    </w:p>
    <w:p w:rsidR="00750191" w:rsidRDefault="00750191" w:rsidP="00750191">
      <w:r>
        <w:t xml:space="preserve">DIRECCION: </w:t>
      </w:r>
      <w:r w:rsidR="00DA09F3">
        <w:t>Calle 63 Sur – Carrera 88C</w:t>
      </w:r>
    </w:p>
    <w:p w:rsidR="00750191" w:rsidRDefault="00D860B1" w:rsidP="00750191">
      <w:r>
        <w:t xml:space="preserve">DIA INICIAL: </w:t>
      </w:r>
      <w:r w:rsidR="00DA09F3">
        <w:t>8</w:t>
      </w:r>
      <w:r w:rsidR="00750191">
        <w:t xml:space="preserve"> de </w:t>
      </w:r>
      <w:r>
        <w:t>mayo</w:t>
      </w:r>
    </w:p>
    <w:p w:rsidR="00750191" w:rsidRDefault="00D860B1" w:rsidP="00750191">
      <w:r>
        <w:t xml:space="preserve">DIA FINAL: </w:t>
      </w:r>
      <w:r w:rsidR="00DA09F3">
        <w:t>12</w:t>
      </w:r>
      <w:r>
        <w:t xml:space="preserve"> de mayo</w:t>
      </w:r>
    </w:p>
    <w:p w:rsidR="00750191" w:rsidRDefault="0019050E" w:rsidP="00750191">
      <w:r>
        <w:t>HORA: 9:00 am – 4:0</w:t>
      </w:r>
      <w:r w:rsidR="00750191">
        <w:t>0 pm</w:t>
      </w:r>
    </w:p>
    <w:p w:rsidR="00750191" w:rsidRDefault="00750191" w:rsidP="00750191">
      <w:r>
        <w:t xml:space="preserve">OBJETIVO: Salidas de campo Intervención Integral de Mejoramiento </w:t>
      </w:r>
      <w:r w:rsidR="00DA09F3">
        <w:t>Bosa</w:t>
      </w:r>
    </w:p>
    <w:p w:rsidR="00750191" w:rsidRDefault="00750191" w:rsidP="00750191">
      <w:r>
        <w:t xml:space="preserve">DESCRIPCION DEL OBJETIVO: Levantamiento de información primaria </w:t>
      </w:r>
      <w:r w:rsidR="00DA09F3">
        <w:t xml:space="preserve">para el diagnóstico </w:t>
      </w:r>
      <w:r>
        <w:t>de los atributos físicos del sector y de las dinámicas sociales</w:t>
      </w:r>
      <w:r w:rsidR="00DA09F3">
        <w:t>.</w:t>
      </w:r>
    </w:p>
    <w:p w:rsidR="00750191" w:rsidRDefault="00750191" w:rsidP="00750191">
      <w:r>
        <w:t>POBLACION BENEFICIADA: Hombres</w:t>
      </w:r>
    </w:p>
    <w:p w:rsidR="00750191" w:rsidRDefault="00750191" w:rsidP="00750191">
      <w:r>
        <w:t>ENTIDAD QUE APOYA: Ninguna</w:t>
      </w:r>
    </w:p>
    <w:p w:rsidR="00750191" w:rsidRDefault="00750191" w:rsidP="00750191">
      <w:r>
        <w:t>OTROS BENEFICIARIOS: Mujeres</w:t>
      </w:r>
    </w:p>
    <w:p w:rsidR="00750191" w:rsidRDefault="00750191" w:rsidP="00750191">
      <w:r>
        <w:t xml:space="preserve">MAIL DE CONTACTO: </w:t>
      </w:r>
      <w:r w:rsidRPr="00750191">
        <w:t>dhiguerac@habitatbogota.gov.co</w:t>
      </w:r>
    </w:p>
    <w:p w:rsidR="00750191" w:rsidRDefault="00750191" w:rsidP="00750191">
      <w:r>
        <w:t>CONTACTO: Dayana Higuera</w:t>
      </w:r>
    </w:p>
    <w:p w:rsidR="00750191" w:rsidRDefault="00750191" w:rsidP="00750191">
      <w:pPr>
        <w:rPr>
          <w:b/>
          <w:sz w:val="22"/>
          <w:szCs w:val="22"/>
          <w:lang w:val="es-CO"/>
        </w:rPr>
      </w:pPr>
    </w:p>
    <w:p w:rsidR="00DA09F3" w:rsidRDefault="00DA09F3" w:rsidP="00DA09F3">
      <w:r>
        <w:t xml:space="preserve">ACTIVIDAD A DESARROLLAR: </w:t>
      </w:r>
      <w:r w:rsidR="0019050E">
        <w:t>Taller, Foro, Capacitación</w:t>
      </w:r>
    </w:p>
    <w:p w:rsidR="00DA09F3" w:rsidRDefault="00DA09F3" w:rsidP="00DA09F3">
      <w:r>
        <w:t xml:space="preserve">NOMBRE LUGAR DEL EVENTO: </w:t>
      </w:r>
      <w:r w:rsidR="001F30BC">
        <w:t xml:space="preserve">Barrio </w:t>
      </w:r>
      <w:r w:rsidR="0019050E">
        <w:t>Villa Anita Sur</w:t>
      </w:r>
    </w:p>
    <w:p w:rsidR="00DA09F3" w:rsidRDefault="0019050E" w:rsidP="00DA09F3">
      <w:r>
        <w:t>LOCALIDAD: Usme</w:t>
      </w:r>
    </w:p>
    <w:p w:rsidR="00DA09F3" w:rsidRDefault="00DA09F3" w:rsidP="00DA09F3">
      <w:r>
        <w:t xml:space="preserve">BARRIO: </w:t>
      </w:r>
      <w:r w:rsidR="0019050E">
        <w:t>Villa Anita Sur</w:t>
      </w:r>
    </w:p>
    <w:p w:rsidR="00DA09F3" w:rsidRDefault="00DA09F3" w:rsidP="00DA09F3">
      <w:r>
        <w:t xml:space="preserve">DIRECCION: </w:t>
      </w:r>
      <w:r w:rsidR="0019050E">
        <w:t>Transversal 1B - Calle 114 Sur</w:t>
      </w:r>
    </w:p>
    <w:p w:rsidR="00DA09F3" w:rsidRDefault="00DA09F3" w:rsidP="00DA09F3">
      <w:r>
        <w:t xml:space="preserve">DIA INICIAL: </w:t>
      </w:r>
      <w:r w:rsidR="0019050E">
        <w:t>1</w:t>
      </w:r>
      <w:r>
        <w:t>8 de mayo</w:t>
      </w:r>
    </w:p>
    <w:p w:rsidR="00DA09F3" w:rsidRDefault="00DA09F3" w:rsidP="00DA09F3">
      <w:r>
        <w:t>DIA FINAL: 2</w:t>
      </w:r>
      <w:r w:rsidR="0019050E">
        <w:t>1</w:t>
      </w:r>
      <w:r>
        <w:t xml:space="preserve"> de mayo</w:t>
      </w:r>
    </w:p>
    <w:p w:rsidR="00DA09F3" w:rsidRDefault="0019050E" w:rsidP="00DA09F3">
      <w:r>
        <w:t>HORA: 9:00 am – 4:0</w:t>
      </w:r>
      <w:r w:rsidR="00DA09F3">
        <w:t>0 pm</w:t>
      </w:r>
    </w:p>
    <w:p w:rsidR="00DA09F3" w:rsidRDefault="00DA09F3" w:rsidP="00DA09F3">
      <w:r>
        <w:t xml:space="preserve">OBJETIVO: </w:t>
      </w:r>
      <w:r w:rsidR="0019050E">
        <w:t>Taller de Planeación Participativa</w:t>
      </w:r>
    </w:p>
    <w:p w:rsidR="00DA09F3" w:rsidRDefault="00DA09F3" w:rsidP="00DA09F3">
      <w:r>
        <w:t xml:space="preserve">DESCRIPCION DEL OBJETIVO: </w:t>
      </w:r>
      <w:r w:rsidR="0019050E">
        <w:t>Priorización de las intervenciones en espacios públicos, equipamientos y circuitos de movilidad</w:t>
      </w:r>
      <w:r>
        <w:t>.</w:t>
      </w:r>
    </w:p>
    <w:p w:rsidR="00DA09F3" w:rsidRDefault="00DA09F3" w:rsidP="00DA09F3">
      <w:r>
        <w:t>POBLACION BENEFICIADA: Hombres</w:t>
      </w:r>
    </w:p>
    <w:p w:rsidR="00DA09F3" w:rsidRDefault="00DA09F3" w:rsidP="00DA09F3">
      <w:r>
        <w:t>ENTIDAD QUE APOYA: Ninguna</w:t>
      </w:r>
    </w:p>
    <w:p w:rsidR="00DA09F3" w:rsidRDefault="00DA09F3" w:rsidP="00DA09F3">
      <w:r>
        <w:t>OTROS BENEFICIARIOS: Mujeres</w:t>
      </w:r>
    </w:p>
    <w:p w:rsidR="00DA09F3" w:rsidRDefault="00DA09F3" w:rsidP="00DA09F3">
      <w:r>
        <w:t xml:space="preserve">MAIL DE CONTACTO: </w:t>
      </w:r>
      <w:r w:rsidRPr="00750191">
        <w:t>dhiguerac@habitatbogota.gov.co</w:t>
      </w:r>
    </w:p>
    <w:p w:rsidR="00DA09F3" w:rsidRDefault="00DA09F3" w:rsidP="00DA09F3">
      <w:r>
        <w:t>CONTACTO: Dayana Higuera</w:t>
      </w:r>
    </w:p>
    <w:p w:rsidR="00CB3BD8" w:rsidRDefault="00CB3BD8" w:rsidP="00750191">
      <w:pPr>
        <w:rPr>
          <w:b/>
          <w:sz w:val="22"/>
          <w:szCs w:val="22"/>
          <w:lang w:val="es-CO"/>
        </w:rPr>
      </w:pPr>
    </w:p>
    <w:p w:rsidR="004D26AC" w:rsidRDefault="004D26AC" w:rsidP="004D26AC">
      <w:r>
        <w:t>ACTIVIDAD A DESARROLLAR: Reunión vecinal, comunitaria, comunal o con organizaciones sociales</w:t>
      </w:r>
    </w:p>
    <w:p w:rsidR="004D26AC" w:rsidRDefault="004D26AC" w:rsidP="004D26AC">
      <w:r>
        <w:t>NOMBRE LUGAR DEL EVENTO: Barrio La Resurrección</w:t>
      </w:r>
    </w:p>
    <w:p w:rsidR="004D26AC" w:rsidRDefault="004D26AC" w:rsidP="004D26AC">
      <w:r>
        <w:t>LOCALIDAD: Rafael Uribe U.</w:t>
      </w:r>
    </w:p>
    <w:p w:rsidR="004D26AC" w:rsidRDefault="004D26AC" w:rsidP="004D26AC">
      <w:r>
        <w:t>BARRIO: La Resurrección</w:t>
      </w:r>
    </w:p>
    <w:p w:rsidR="004D26AC" w:rsidRDefault="004D26AC" w:rsidP="004D26AC">
      <w:r>
        <w:t xml:space="preserve">DIRECCION: </w:t>
      </w:r>
      <w:r w:rsidR="009B647E">
        <w:t>Ca</w:t>
      </w:r>
      <w:r w:rsidR="00CA6FD5">
        <w:t>rrera 12 B</w:t>
      </w:r>
      <w:r w:rsidR="009B647E">
        <w:t xml:space="preserve"> – </w:t>
      </w:r>
      <w:r w:rsidR="00CA6FD5">
        <w:t xml:space="preserve">Diagonal 32 C Bis A Sur </w:t>
      </w:r>
    </w:p>
    <w:p w:rsidR="004D26AC" w:rsidRDefault="004D26AC" w:rsidP="004D26AC">
      <w:r>
        <w:t>DIA INICIAL: 22 de mayo</w:t>
      </w:r>
    </w:p>
    <w:p w:rsidR="004D26AC" w:rsidRDefault="004D26AC" w:rsidP="004D26AC">
      <w:r>
        <w:t>DIA FINAL: 26 de mayo</w:t>
      </w:r>
    </w:p>
    <w:p w:rsidR="004D26AC" w:rsidRDefault="004D26AC" w:rsidP="004D26AC">
      <w:r>
        <w:t>HORA: 9:00 am – 4:00 pm</w:t>
      </w:r>
    </w:p>
    <w:p w:rsidR="004D26AC" w:rsidRDefault="004D26AC" w:rsidP="004D26AC">
      <w:r>
        <w:lastRenderedPageBreak/>
        <w:t xml:space="preserve">OBJETIVO: Salidas de campo Intervención Integral de Mejoramiento Tunjuelo Central </w:t>
      </w:r>
    </w:p>
    <w:p w:rsidR="004D26AC" w:rsidRDefault="004D26AC" w:rsidP="004D26AC">
      <w:r>
        <w:t>DESCRIPCION DEL OBJETIVO: Levantamiento de información primaria para el diagnóstico de los atributos físicos del sector y de las dinámicas sociales.</w:t>
      </w:r>
    </w:p>
    <w:p w:rsidR="004D26AC" w:rsidRDefault="004D26AC" w:rsidP="004D26AC">
      <w:r>
        <w:t>POBLACION BENEFICIADA: Hombres</w:t>
      </w:r>
    </w:p>
    <w:p w:rsidR="004D26AC" w:rsidRDefault="004D26AC" w:rsidP="004D26AC">
      <w:r>
        <w:t>ENTIDAD QUE APOYA: Ninguna</w:t>
      </w:r>
    </w:p>
    <w:p w:rsidR="004D26AC" w:rsidRDefault="004D26AC" w:rsidP="004D26AC">
      <w:r>
        <w:t>OTROS BENEFICIARIOS: Mujeres</w:t>
      </w:r>
    </w:p>
    <w:p w:rsidR="004D26AC" w:rsidRDefault="004D26AC" w:rsidP="004D26AC">
      <w:r>
        <w:t xml:space="preserve">MAIL DE CONTACTO: </w:t>
      </w:r>
      <w:r w:rsidRPr="00750191">
        <w:t>dhiguerac@habitatbogota.gov.co</w:t>
      </w:r>
    </w:p>
    <w:p w:rsidR="004D26AC" w:rsidRDefault="004D26AC" w:rsidP="004D26AC">
      <w:r>
        <w:t>CONTACTO: Dayana Higuera</w:t>
      </w:r>
    </w:p>
    <w:p w:rsidR="005D3870" w:rsidRDefault="005D3870" w:rsidP="00750191">
      <w:pPr>
        <w:rPr>
          <w:b/>
          <w:sz w:val="22"/>
          <w:szCs w:val="22"/>
          <w:lang w:val="es-CO"/>
        </w:rPr>
      </w:pPr>
    </w:p>
    <w:p w:rsidR="009B5A8D" w:rsidRDefault="009B5A8D" w:rsidP="00750191">
      <w:pPr>
        <w:rPr>
          <w:b/>
          <w:sz w:val="22"/>
          <w:szCs w:val="22"/>
          <w:lang w:val="es-CO"/>
        </w:rPr>
      </w:pPr>
    </w:p>
    <w:p w:rsidR="00083557" w:rsidRDefault="00724915" w:rsidP="00750191">
      <w:pPr>
        <w:rPr>
          <w:b/>
          <w:sz w:val="22"/>
          <w:szCs w:val="22"/>
          <w:lang w:val="es-CO"/>
        </w:rPr>
      </w:pPr>
      <w:r>
        <w:rPr>
          <w:b/>
          <w:sz w:val="22"/>
          <w:szCs w:val="22"/>
          <w:lang w:val="es-CO"/>
        </w:rPr>
        <w:t>MEJORAMIENTO DEL ENTORNO:</w:t>
      </w:r>
    </w:p>
    <w:p w:rsidR="00724915" w:rsidRDefault="00724915" w:rsidP="00750191">
      <w:pPr>
        <w:rPr>
          <w:b/>
          <w:sz w:val="22"/>
          <w:szCs w:val="22"/>
          <w:lang w:val="es-CO"/>
        </w:rPr>
      </w:pPr>
    </w:p>
    <w:p w:rsidR="009B5A8D" w:rsidRPr="005A2172" w:rsidRDefault="009B5A8D" w:rsidP="009B5A8D">
      <w:r w:rsidRPr="005A2172">
        <w:t xml:space="preserve">ACTIVIDAD A DESARROLLAR: </w:t>
      </w:r>
      <w:r w:rsidR="000B73BE" w:rsidRPr="005A2172">
        <w:t>Jornada de socialización</w:t>
      </w:r>
    </w:p>
    <w:p w:rsidR="009B5A8D" w:rsidRPr="005A2172" w:rsidRDefault="009B5A8D" w:rsidP="009B5A8D">
      <w:r w:rsidRPr="005A2172">
        <w:t xml:space="preserve">NOMBRE LUGAR DEL EVENTO: Barrio </w:t>
      </w:r>
      <w:r w:rsidR="000B73BE" w:rsidRPr="005A2172">
        <w:t>El Mirador</w:t>
      </w:r>
    </w:p>
    <w:p w:rsidR="009B5A8D" w:rsidRPr="005A2172" w:rsidRDefault="000B73BE" w:rsidP="009B5A8D">
      <w:r w:rsidRPr="005A2172">
        <w:t>LOCALIDAD: Ciudad Bolívar</w:t>
      </w:r>
    </w:p>
    <w:p w:rsidR="009B5A8D" w:rsidRPr="005A2172" w:rsidRDefault="000B73BE" w:rsidP="009B5A8D">
      <w:r w:rsidRPr="005A2172">
        <w:t>BARRIO: El Mirador</w:t>
      </w:r>
    </w:p>
    <w:p w:rsidR="009B5A8D" w:rsidRPr="005A2172" w:rsidRDefault="000B73BE" w:rsidP="009B5A8D">
      <w:r w:rsidRPr="005A2172">
        <w:t xml:space="preserve">DIRECCION: </w:t>
      </w:r>
      <w:r w:rsidR="005A2172" w:rsidRPr="005A2172">
        <w:t>Carrera 27 B- Calle 71 P Sur</w:t>
      </w:r>
    </w:p>
    <w:p w:rsidR="009B5A8D" w:rsidRPr="005A2172" w:rsidRDefault="005A2172" w:rsidP="009B5A8D">
      <w:r w:rsidRPr="005A2172">
        <w:t>DIA INICIAL: 1</w:t>
      </w:r>
      <w:r w:rsidR="009B5A8D" w:rsidRPr="005A2172">
        <w:t xml:space="preserve"> de </w:t>
      </w:r>
      <w:r w:rsidR="000B73BE" w:rsidRPr="005A2172">
        <w:t>mayo</w:t>
      </w:r>
    </w:p>
    <w:p w:rsidR="009B5A8D" w:rsidRPr="005A2172" w:rsidRDefault="005A2172" w:rsidP="009B5A8D">
      <w:r w:rsidRPr="005A2172">
        <w:t>DIA FINAL: 6</w:t>
      </w:r>
      <w:r w:rsidR="009B5A8D" w:rsidRPr="005A2172">
        <w:t xml:space="preserve"> de </w:t>
      </w:r>
      <w:r w:rsidRPr="005A2172">
        <w:t>mayo</w:t>
      </w:r>
    </w:p>
    <w:p w:rsidR="009B5A8D" w:rsidRPr="005A2172" w:rsidRDefault="009B5A8D" w:rsidP="009B5A8D">
      <w:r w:rsidRPr="005A2172">
        <w:t xml:space="preserve">HORA: </w:t>
      </w:r>
      <w:r w:rsidR="000B73BE" w:rsidRPr="005A2172">
        <w:t>9:00 am – 4</w:t>
      </w:r>
      <w:r w:rsidRPr="005A2172">
        <w:t>:00 pm</w:t>
      </w:r>
    </w:p>
    <w:p w:rsidR="009B5A8D" w:rsidRPr="005A2172" w:rsidRDefault="009B5A8D" w:rsidP="009B5A8D">
      <w:r w:rsidRPr="005A2172">
        <w:t xml:space="preserve">OBJETIVO: </w:t>
      </w:r>
      <w:r w:rsidR="000B73BE" w:rsidRPr="005A2172">
        <w:t>Socializaci</w:t>
      </w:r>
      <w:r w:rsidR="005A2172" w:rsidRPr="005A2172">
        <w:t>o</w:t>
      </w:r>
      <w:r w:rsidR="000B73BE" w:rsidRPr="005A2172">
        <w:t>n</w:t>
      </w:r>
      <w:r w:rsidR="005A2172" w:rsidRPr="005A2172">
        <w:t>es</w:t>
      </w:r>
      <w:r w:rsidR="000B73BE" w:rsidRPr="005A2172">
        <w:t xml:space="preserve"> de la Intervención Integral del Programa de Mejoramiento Integral</w:t>
      </w:r>
    </w:p>
    <w:p w:rsidR="009B5A8D" w:rsidRPr="005A2172" w:rsidRDefault="009B5A8D" w:rsidP="009B5A8D">
      <w:r w:rsidRPr="005A2172">
        <w:t xml:space="preserve">DESCRIPCION DEL OBJETIVO: </w:t>
      </w:r>
      <w:r w:rsidR="005A2172" w:rsidRPr="005A2172">
        <w:t>Información a la comunidad sobre la implementación de la Intervención Integral de Mejoramiento Ciudad Bolívar – Borde Rural</w:t>
      </w:r>
    </w:p>
    <w:p w:rsidR="009B5A8D" w:rsidRPr="005A2172" w:rsidRDefault="009B5A8D" w:rsidP="009B5A8D">
      <w:r w:rsidRPr="005A2172">
        <w:t>POBLACION BENEFICIADA: Hombres</w:t>
      </w:r>
    </w:p>
    <w:p w:rsidR="009B5A8D" w:rsidRPr="005A2172" w:rsidRDefault="009B5A8D" w:rsidP="009B5A8D">
      <w:r w:rsidRPr="005A2172">
        <w:t>ENTIDAD QUE APOYA: Ninguna</w:t>
      </w:r>
    </w:p>
    <w:p w:rsidR="009B5A8D" w:rsidRPr="005A2172" w:rsidRDefault="009B5A8D" w:rsidP="009B5A8D">
      <w:r w:rsidRPr="005A2172">
        <w:t>OTROS BENEFICIARIOS: Mujeres</w:t>
      </w:r>
    </w:p>
    <w:p w:rsidR="009B5A8D" w:rsidRPr="005A2172" w:rsidRDefault="009B5A8D" w:rsidP="009B5A8D">
      <w:r w:rsidRPr="005A2172">
        <w:t xml:space="preserve">MAIL DE CONTACTO: oacevedoc@habitatbogota.gov.co </w:t>
      </w:r>
    </w:p>
    <w:p w:rsidR="009B5A8D" w:rsidRDefault="009B5A8D" w:rsidP="009B5A8D">
      <w:r w:rsidRPr="005A2172">
        <w:t>CONTACTO: Omar Acevedo</w:t>
      </w:r>
    </w:p>
    <w:p w:rsidR="009B5A8D" w:rsidRDefault="009B5A8D" w:rsidP="00750191">
      <w:pPr>
        <w:rPr>
          <w:b/>
          <w:sz w:val="22"/>
          <w:szCs w:val="22"/>
          <w:lang w:val="es-CO"/>
        </w:rPr>
      </w:pPr>
    </w:p>
    <w:p w:rsidR="005A2172" w:rsidRPr="005A2172" w:rsidRDefault="005A2172" w:rsidP="005A2172">
      <w:r w:rsidRPr="005A2172">
        <w:t>ACTIVIDAD A DESARROLLAR: Jornada de socialización</w:t>
      </w:r>
    </w:p>
    <w:p w:rsidR="005A2172" w:rsidRPr="005A2172" w:rsidRDefault="005A2172" w:rsidP="005A2172">
      <w:r w:rsidRPr="005A2172">
        <w:t xml:space="preserve">NOMBRE LUGAR DEL EVENTO: Barrio </w:t>
      </w:r>
      <w:r>
        <w:t>Santa Viviana</w:t>
      </w:r>
    </w:p>
    <w:p w:rsidR="005A2172" w:rsidRPr="005A2172" w:rsidRDefault="005A2172" w:rsidP="005A2172">
      <w:r w:rsidRPr="005A2172">
        <w:t>LOCALIDAD: Ciudad Bolívar</w:t>
      </w:r>
    </w:p>
    <w:p w:rsidR="005A2172" w:rsidRPr="005A2172" w:rsidRDefault="005A2172" w:rsidP="005A2172">
      <w:r w:rsidRPr="005A2172">
        <w:t xml:space="preserve">BARRIO: </w:t>
      </w:r>
      <w:r>
        <w:t>Santa Viviana</w:t>
      </w:r>
    </w:p>
    <w:p w:rsidR="005A2172" w:rsidRPr="005A2172" w:rsidRDefault="005A2172" w:rsidP="005A2172">
      <w:r w:rsidRPr="005A2172">
        <w:t>DIRECCION: Ca</w:t>
      </w:r>
      <w:r>
        <w:t>lle 75 D Sur – Carrera 74 B</w:t>
      </w:r>
    </w:p>
    <w:p w:rsidR="005A2172" w:rsidRPr="005A2172" w:rsidRDefault="005A2172" w:rsidP="005A2172">
      <w:r>
        <w:t>DIA INICIAL: 7</w:t>
      </w:r>
      <w:r w:rsidRPr="005A2172">
        <w:t xml:space="preserve"> de mayo</w:t>
      </w:r>
    </w:p>
    <w:p w:rsidR="005A2172" w:rsidRPr="005A2172" w:rsidRDefault="005A2172" w:rsidP="005A2172">
      <w:r>
        <w:t>DIA FINAL: 13</w:t>
      </w:r>
      <w:r w:rsidRPr="005A2172">
        <w:t xml:space="preserve"> de mayo</w:t>
      </w:r>
    </w:p>
    <w:p w:rsidR="005A2172" w:rsidRPr="005A2172" w:rsidRDefault="005A2172" w:rsidP="005A2172">
      <w:r w:rsidRPr="005A2172">
        <w:t>HORA: 9:00 am – 4:00 pm</w:t>
      </w:r>
    </w:p>
    <w:p w:rsidR="005A2172" w:rsidRPr="005A2172" w:rsidRDefault="005A2172" w:rsidP="005A2172">
      <w:r w:rsidRPr="005A2172">
        <w:t>OBJETIVO: Socializaciones de la Intervención Integral del Programa de Mejoramiento Integral</w:t>
      </w:r>
    </w:p>
    <w:p w:rsidR="005A2172" w:rsidRPr="005A2172" w:rsidRDefault="005A2172" w:rsidP="005A2172">
      <w:r w:rsidRPr="005A2172">
        <w:t xml:space="preserve">DESCRIPCION DEL OBJETIVO: Información a la comunidad sobre la implementación de la Intervención Integral de Mejoramiento Ciudad Bolívar – </w:t>
      </w:r>
      <w:r>
        <w:t>Conurbación Soacha</w:t>
      </w:r>
    </w:p>
    <w:p w:rsidR="005A2172" w:rsidRPr="005A2172" w:rsidRDefault="005A2172" w:rsidP="005A2172">
      <w:r w:rsidRPr="005A2172">
        <w:t>POBLACION BENEFICIADA: Hombres</w:t>
      </w:r>
    </w:p>
    <w:p w:rsidR="005A2172" w:rsidRPr="005A2172" w:rsidRDefault="005A2172" w:rsidP="005A2172">
      <w:r w:rsidRPr="005A2172">
        <w:t>ENTIDAD QUE APOYA: Ninguna</w:t>
      </w:r>
    </w:p>
    <w:p w:rsidR="005A2172" w:rsidRPr="005A2172" w:rsidRDefault="005A2172" w:rsidP="005A2172">
      <w:r w:rsidRPr="005A2172">
        <w:t>OTROS BENEFICIARIOS: Mujeres</w:t>
      </w:r>
    </w:p>
    <w:p w:rsidR="005A2172" w:rsidRPr="005A2172" w:rsidRDefault="005A2172" w:rsidP="005A2172">
      <w:r w:rsidRPr="005A2172">
        <w:t xml:space="preserve">MAIL DE CONTACTO: oacevedoc@habitatbogota.gov.co </w:t>
      </w:r>
    </w:p>
    <w:p w:rsidR="005A2172" w:rsidRDefault="005A2172" w:rsidP="005A2172">
      <w:r w:rsidRPr="005A2172">
        <w:t>CONTACTO: Omar Acevedo</w:t>
      </w:r>
    </w:p>
    <w:p w:rsidR="009B5A8D" w:rsidRDefault="009B5A8D" w:rsidP="00750191">
      <w:pPr>
        <w:rPr>
          <w:b/>
          <w:sz w:val="22"/>
          <w:szCs w:val="22"/>
          <w:lang w:val="es-CO"/>
        </w:rPr>
      </w:pPr>
    </w:p>
    <w:p w:rsidR="005A2172" w:rsidRPr="005A2172" w:rsidRDefault="005A2172" w:rsidP="005A2172">
      <w:r w:rsidRPr="005A2172">
        <w:t>ACTIVIDAD A DESARROLLAR: Reunión vecinal, comunitaria, comunal o con organizaciones sociales</w:t>
      </w:r>
    </w:p>
    <w:p w:rsidR="005A2172" w:rsidRPr="005A2172" w:rsidRDefault="005A2172" w:rsidP="005A2172">
      <w:r w:rsidRPr="005A2172">
        <w:t xml:space="preserve">NOMBRE LUGAR DEL EVENTO: Barrio </w:t>
      </w:r>
      <w:r>
        <w:t>Aguas Claras</w:t>
      </w:r>
    </w:p>
    <w:p w:rsidR="005A2172" w:rsidRPr="005A2172" w:rsidRDefault="005A2172" w:rsidP="005A2172">
      <w:r w:rsidRPr="005A2172">
        <w:t xml:space="preserve">LOCALIDAD: </w:t>
      </w:r>
      <w:r>
        <w:t>San Cristóbal</w:t>
      </w:r>
    </w:p>
    <w:p w:rsidR="005A2172" w:rsidRPr="005A2172" w:rsidRDefault="005A2172" w:rsidP="005A2172">
      <w:r w:rsidRPr="005A2172">
        <w:t xml:space="preserve">BARRIO: </w:t>
      </w:r>
      <w:r>
        <w:t>Aguas Claras</w:t>
      </w:r>
    </w:p>
    <w:p w:rsidR="005A2172" w:rsidRPr="005A2172" w:rsidRDefault="005A2172" w:rsidP="005A2172">
      <w:r w:rsidRPr="005A2172">
        <w:lastRenderedPageBreak/>
        <w:t xml:space="preserve">DIRECCION: </w:t>
      </w:r>
      <w:r>
        <w:t>Carrera 23 Este - Calle 20 Sur</w:t>
      </w:r>
    </w:p>
    <w:p w:rsidR="005A2172" w:rsidRPr="005A2172" w:rsidRDefault="005A2172" w:rsidP="005A2172">
      <w:r>
        <w:t>DIA INICIAL: 14</w:t>
      </w:r>
      <w:r w:rsidRPr="005A2172">
        <w:t xml:space="preserve"> de mayo</w:t>
      </w:r>
    </w:p>
    <w:p w:rsidR="005A2172" w:rsidRPr="005A2172" w:rsidRDefault="005A2172" w:rsidP="005A2172">
      <w:r>
        <w:t>DIA FINAL: 20</w:t>
      </w:r>
      <w:r w:rsidRPr="005A2172">
        <w:t xml:space="preserve"> de mayo</w:t>
      </w:r>
    </w:p>
    <w:p w:rsidR="005A2172" w:rsidRPr="005A2172" w:rsidRDefault="005A2172" w:rsidP="005A2172">
      <w:r w:rsidRPr="005A2172">
        <w:t>HORA: 9:00 am – 4:00 pm</w:t>
      </w:r>
    </w:p>
    <w:p w:rsidR="005A2172" w:rsidRPr="005A2172" w:rsidRDefault="005A2172" w:rsidP="005A2172">
      <w:r w:rsidRPr="005A2172">
        <w:t xml:space="preserve">OBJETIVO: </w:t>
      </w:r>
      <w:r>
        <w:t xml:space="preserve">Reunión avance </w:t>
      </w:r>
    </w:p>
    <w:p w:rsidR="005A2172" w:rsidRDefault="005A2172" w:rsidP="005A2172">
      <w:r>
        <w:t xml:space="preserve">DESCRIPCION DEL OBJETIVO: Información a la comunidad sobre el avance en la elaboración de los estudios y diseños para la Intervención Integral de Mejoramiento Alto Fucha </w:t>
      </w:r>
    </w:p>
    <w:p w:rsidR="005A2172" w:rsidRPr="005A2172" w:rsidRDefault="005A2172" w:rsidP="005A2172">
      <w:r w:rsidRPr="005A2172">
        <w:t>POBLACION BENEFICIADA: Hombres</w:t>
      </w:r>
    </w:p>
    <w:p w:rsidR="005A2172" w:rsidRPr="005A2172" w:rsidRDefault="005A2172" w:rsidP="005A2172">
      <w:r w:rsidRPr="005A2172">
        <w:t>ENTIDAD QUE APOYA: Ninguna</w:t>
      </w:r>
    </w:p>
    <w:p w:rsidR="005A2172" w:rsidRPr="005A2172" w:rsidRDefault="005A2172" w:rsidP="005A2172">
      <w:r w:rsidRPr="005A2172">
        <w:t>OTROS BENEFICIARIOS: Mujeres</w:t>
      </w:r>
    </w:p>
    <w:p w:rsidR="005A2172" w:rsidRPr="005A2172" w:rsidRDefault="005A2172" w:rsidP="005A2172">
      <w:r w:rsidRPr="005A2172">
        <w:t xml:space="preserve">MAIL DE CONTACTO: oacevedoc@habitatbogota.gov.co </w:t>
      </w:r>
    </w:p>
    <w:p w:rsidR="005A2172" w:rsidRDefault="005A2172" w:rsidP="005A2172">
      <w:r w:rsidRPr="005A2172">
        <w:t>CONTACTO: Omar Acevedo</w:t>
      </w:r>
    </w:p>
    <w:p w:rsidR="00A00FDE" w:rsidRDefault="00A00FDE" w:rsidP="00750191">
      <w:pPr>
        <w:rPr>
          <w:b/>
          <w:sz w:val="22"/>
          <w:szCs w:val="22"/>
          <w:lang w:val="es-CO"/>
        </w:rPr>
      </w:pPr>
    </w:p>
    <w:p w:rsidR="005A2172" w:rsidRPr="005A2172" w:rsidRDefault="005A2172" w:rsidP="005A2172">
      <w:r w:rsidRPr="005A2172">
        <w:t xml:space="preserve">ACTIVIDAD A DESARROLLAR: </w:t>
      </w:r>
      <w:r w:rsidR="00AC3EA1">
        <w:t>Taller, Foro, Capacitación</w:t>
      </w:r>
    </w:p>
    <w:p w:rsidR="005A2172" w:rsidRPr="005A2172" w:rsidRDefault="005A2172" w:rsidP="005A2172">
      <w:r w:rsidRPr="005A2172">
        <w:t xml:space="preserve">NOMBRE LUGAR DEL EVENTO: Barrio </w:t>
      </w:r>
      <w:r>
        <w:t>Aguas Claras</w:t>
      </w:r>
    </w:p>
    <w:p w:rsidR="005A2172" w:rsidRPr="005A2172" w:rsidRDefault="005A2172" w:rsidP="005A2172">
      <w:r w:rsidRPr="005A2172">
        <w:t xml:space="preserve">LOCALIDAD: </w:t>
      </w:r>
      <w:r>
        <w:t>San Cristóbal</w:t>
      </w:r>
    </w:p>
    <w:p w:rsidR="005A2172" w:rsidRPr="005A2172" w:rsidRDefault="005A2172" w:rsidP="005A2172">
      <w:r w:rsidRPr="005A2172">
        <w:t xml:space="preserve">BARRIO: </w:t>
      </w:r>
      <w:r>
        <w:t>Aguas Claras</w:t>
      </w:r>
    </w:p>
    <w:p w:rsidR="005A2172" w:rsidRPr="005A2172" w:rsidRDefault="005A2172" w:rsidP="005A2172">
      <w:r w:rsidRPr="005A2172">
        <w:t xml:space="preserve">DIRECCION: </w:t>
      </w:r>
      <w:r>
        <w:t>Carrera 23 Este - Calle 20 Sur</w:t>
      </w:r>
    </w:p>
    <w:p w:rsidR="005A2172" w:rsidRPr="005A2172" w:rsidRDefault="005A2172" w:rsidP="005A2172">
      <w:r>
        <w:t xml:space="preserve">DIA INICIAL: </w:t>
      </w:r>
      <w:r w:rsidR="00AC3EA1">
        <w:t>1</w:t>
      </w:r>
      <w:r w:rsidRPr="005A2172">
        <w:t xml:space="preserve"> de mayo</w:t>
      </w:r>
    </w:p>
    <w:p w:rsidR="005A2172" w:rsidRPr="005A2172" w:rsidRDefault="005A2172" w:rsidP="005A2172">
      <w:r>
        <w:t>DIA FINAL: 20</w:t>
      </w:r>
      <w:r w:rsidRPr="005A2172">
        <w:t xml:space="preserve"> de mayo</w:t>
      </w:r>
    </w:p>
    <w:p w:rsidR="005A2172" w:rsidRPr="005A2172" w:rsidRDefault="005A2172" w:rsidP="005A2172">
      <w:r w:rsidRPr="005A2172">
        <w:t>HORA: 9:00 am – 4:00 pm</w:t>
      </w:r>
    </w:p>
    <w:p w:rsidR="005A2172" w:rsidRPr="005A2172" w:rsidRDefault="005A2172" w:rsidP="005A2172">
      <w:r w:rsidRPr="005A2172">
        <w:t xml:space="preserve">OBJETIVO: </w:t>
      </w:r>
      <w:r w:rsidR="00AC3EA1">
        <w:t>Talleres de sostenibilidad</w:t>
      </w:r>
      <w:r>
        <w:t xml:space="preserve"> </w:t>
      </w:r>
    </w:p>
    <w:p w:rsidR="005A2172" w:rsidRDefault="005A2172" w:rsidP="005A2172">
      <w:r>
        <w:t xml:space="preserve">DESCRIPCION DEL OBJETIVO: </w:t>
      </w:r>
      <w:r w:rsidR="00AC3EA1">
        <w:t xml:space="preserve">Formación en sostenibilidad social de los espacios públicos de la </w:t>
      </w:r>
      <w:r>
        <w:t xml:space="preserve">Intervención Integral de Mejoramiento Alto Fucha </w:t>
      </w:r>
    </w:p>
    <w:p w:rsidR="005A2172" w:rsidRPr="005A2172" w:rsidRDefault="005A2172" w:rsidP="005A2172">
      <w:r w:rsidRPr="005A2172">
        <w:t>POBLACION BENEFICIADA: Hombres</w:t>
      </w:r>
    </w:p>
    <w:p w:rsidR="005A2172" w:rsidRPr="005A2172" w:rsidRDefault="005A2172" w:rsidP="005A2172">
      <w:r w:rsidRPr="005A2172">
        <w:t>ENTIDAD QUE APOYA: Ninguna</w:t>
      </w:r>
    </w:p>
    <w:p w:rsidR="005A2172" w:rsidRPr="005A2172" w:rsidRDefault="005A2172" w:rsidP="005A2172">
      <w:r w:rsidRPr="005A2172">
        <w:t>OTROS BENEFICIARIOS: Mujeres</w:t>
      </w:r>
    </w:p>
    <w:p w:rsidR="005A2172" w:rsidRPr="005A2172" w:rsidRDefault="005A2172" w:rsidP="005A2172">
      <w:r w:rsidRPr="005A2172">
        <w:t xml:space="preserve">MAIL DE CONTACTO: oacevedoc@habitatbogota.gov.co </w:t>
      </w:r>
    </w:p>
    <w:p w:rsidR="005A2172" w:rsidRDefault="005A2172" w:rsidP="005A2172">
      <w:r w:rsidRPr="005A2172">
        <w:t>CONTACTO: Omar Acevedo</w:t>
      </w:r>
    </w:p>
    <w:p w:rsidR="005A2172" w:rsidRDefault="005A2172" w:rsidP="00750191">
      <w:pPr>
        <w:rPr>
          <w:b/>
          <w:sz w:val="22"/>
          <w:szCs w:val="22"/>
          <w:lang w:val="es-CO"/>
        </w:rPr>
      </w:pPr>
    </w:p>
    <w:p w:rsidR="00AC3EA1" w:rsidRPr="005A2172" w:rsidRDefault="00AC3EA1" w:rsidP="00AC3EA1">
      <w:r w:rsidRPr="005A2172">
        <w:t>ACTIVIDAD A DESARROLLAR: Reunión vecinal, comunitaria, comunal o con organizaciones sociales</w:t>
      </w:r>
    </w:p>
    <w:p w:rsidR="00AC3EA1" w:rsidRPr="005A2172" w:rsidRDefault="00AC3EA1" w:rsidP="00AC3EA1">
      <w:r w:rsidRPr="005A2172">
        <w:t xml:space="preserve">NOMBRE LUGAR DEL EVENTO: Barrio </w:t>
      </w:r>
      <w:r>
        <w:t>Aguas Claras</w:t>
      </w:r>
    </w:p>
    <w:p w:rsidR="00AC3EA1" w:rsidRPr="005A2172" w:rsidRDefault="00AC3EA1" w:rsidP="00AC3EA1">
      <w:r w:rsidRPr="005A2172">
        <w:t xml:space="preserve">LOCALIDAD: </w:t>
      </w:r>
      <w:r>
        <w:t>San Cristóbal</w:t>
      </w:r>
    </w:p>
    <w:p w:rsidR="00AC3EA1" w:rsidRPr="005A2172" w:rsidRDefault="00AC3EA1" w:rsidP="00AC3EA1">
      <w:r w:rsidRPr="005A2172">
        <w:t xml:space="preserve">BARRIO: </w:t>
      </w:r>
      <w:r>
        <w:t>Aguas Claras</w:t>
      </w:r>
    </w:p>
    <w:p w:rsidR="00AC3EA1" w:rsidRPr="005A2172" w:rsidRDefault="00AC3EA1" w:rsidP="00AC3EA1">
      <w:r w:rsidRPr="005A2172">
        <w:t xml:space="preserve">DIRECCION: </w:t>
      </w:r>
      <w:r>
        <w:t>Carrera 23 Este - Calle 20 Sur</w:t>
      </w:r>
    </w:p>
    <w:p w:rsidR="00AC3EA1" w:rsidRPr="005A2172" w:rsidRDefault="00AC3EA1" w:rsidP="00AC3EA1">
      <w:r>
        <w:t>DIA INICIAL: 1</w:t>
      </w:r>
      <w:r w:rsidRPr="005A2172">
        <w:t xml:space="preserve"> de mayo</w:t>
      </w:r>
    </w:p>
    <w:p w:rsidR="00AC3EA1" w:rsidRPr="005A2172" w:rsidRDefault="00AC3EA1" w:rsidP="00AC3EA1">
      <w:r>
        <w:t>DIA FINAL: 6</w:t>
      </w:r>
      <w:r w:rsidRPr="005A2172">
        <w:t xml:space="preserve"> de mayo</w:t>
      </w:r>
    </w:p>
    <w:p w:rsidR="00AC3EA1" w:rsidRPr="005A2172" w:rsidRDefault="00AC3EA1" w:rsidP="00AC3EA1">
      <w:r w:rsidRPr="005A2172">
        <w:t xml:space="preserve">HORA: </w:t>
      </w:r>
      <w:r w:rsidR="00E260A1">
        <w:tab/>
      </w:r>
    </w:p>
    <w:p w:rsidR="00AC3EA1" w:rsidRPr="005A2172" w:rsidRDefault="00AC3EA1" w:rsidP="00AC3EA1">
      <w:r w:rsidRPr="005A2172">
        <w:t xml:space="preserve">OBJETIVO: </w:t>
      </w:r>
      <w:r>
        <w:t xml:space="preserve">Reunión de entrega del cronograma social Alto Fucha </w:t>
      </w:r>
    </w:p>
    <w:p w:rsidR="00AC3EA1" w:rsidRDefault="00AC3EA1" w:rsidP="00AC3EA1">
      <w:r>
        <w:t xml:space="preserve">DESCRIPCION DEL OBJETIVO: Información a la comunidad sobre el cronograma de actividades del componente social de los estudios y diseños para la Intervención Integral de Mejoramiento Alto Fucha </w:t>
      </w:r>
    </w:p>
    <w:p w:rsidR="00AC3EA1" w:rsidRPr="005A2172" w:rsidRDefault="00AC3EA1" w:rsidP="00AC3EA1">
      <w:r w:rsidRPr="005A2172">
        <w:t>POBLACION BENEFICIADA: Hombres</w:t>
      </w:r>
    </w:p>
    <w:p w:rsidR="00AC3EA1" w:rsidRPr="005A2172" w:rsidRDefault="00AC3EA1" w:rsidP="00AC3EA1">
      <w:r w:rsidRPr="005A2172">
        <w:t>ENTIDAD QUE APOYA: Ninguna</w:t>
      </w:r>
    </w:p>
    <w:p w:rsidR="00AC3EA1" w:rsidRPr="005A2172" w:rsidRDefault="00AC3EA1" w:rsidP="00AC3EA1">
      <w:r w:rsidRPr="005A2172">
        <w:t>OTROS BENEFICIARIOS: Mujeres</w:t>
      </w:r>
    </w:p>
    <w:p w:rsidR="00AC3EA1" w:rsidRPr="005A2172" w:rsidRDefault="00AC3EA1" w:rsidP="00AC3EA1">
      <w:r w:rsidRPr="005A2172">
        <w:t xml:space="preserve">MAIL DE CONTACTO: oacevedoc@habitatbogota.gov.co </w:t>
      </w:r>
    </w:p>
    <w:p w:rsidR="00AC3EA1" w:rsidRDefault="00AC3EA1" w:rsidP="00AC3EA1">
      <w:r w:rsidRPr="005A2172">
        <w:t>CONTACTO: Omar Acevedo</w:t>
      </w:r>
    </w:p>
    <w:p w:rsidR="00562FE9" w:rsidRDefault="00562FE9" w:rsidP="00750191">
      <w:pPr>
        <w:rPr>
          <w:b/>
          <w:sz w:val="22"/>
          <w:szCs w:val="22"/>
          <w:lang w:val="es-CO"/>
        </w:rPr>
      </w:pPr>
    </w:p>
    <w:p w:rsidR="00B30237" w:rsidRDefault="00B30237" w:rsidP="00750191">
      <w:pPr>
        <w:rPr>
          <w:b/>
          <w:sz w:val="22"/>
          <w:szCs w:val="22"/>
          <w:lang w:val="es-CO"/>
        </w:rPr>
      </w:pPr>
    </w:p>
    <w:p w:rsidR="00AC3EA1" w:rsidRDefault="00AC3EA1" w:rsidP="00750191">
      <w:pPr>
        <w:rPr>
          <w:b/>
          <w:sz w:val="22"/>
          <w:szCs w:val="22"/>
          <w:lang w:val="es-CO"/>
        </w:rPr>
      </w:pPr>
    </w:p>
    <w:p w:rsidR="00AC3EA1" w:rsidRDefault="00AC3EA1" w:rsidP="00750191">
      <w:pPr>
        <w:rPr>
          <w:b/>
          <w:sz w:val="22"/>
          <w:szCs w:val="22"/>
          <w:lang w:val="es-CO"/>
        </w:rPr>
      </w:pPr>
    </w:p>
    <w:p w:rsidR="00724915" w:rsidRDefault="00724915" w:rsidP="00750191">
      <w:pPr>
        <w:rPr>
          <w:b/>
          <w:sz w:val="22"/>
          <w:szCs w:val="22"/>
          <w:lang w:val="es-CO"/>
        </w:rPr>
      </w:pPr>
      <w:r>
        <w:rPr>
          <w:b/>
          <w:sz w:val="22"/>
          <w:szCs w:val="22"/>
          <w:lang w:val="es-CO"/>
        </w:rPr>
        <w:lastRenderedPageBreak/>
        <w:t>MEJORAMIENTO DE VIVIENDA:</w:t>
      </w:r>
    </w:p>
    <w:p w:rsidR="00724915" w:rsidRDefault="00724915" w:rsidP="00750191">
      <w:pPr>
        <w:rPr>
          <w:b/>
          <w:sz w:val="22"/>
          <w:szCs w:val="22"/>
          <w:lang w:val="es-CO"/>
        </w:rPr>
      </w:pPr>
    </w:p>
    <w:p w:rsidR="009D56CB" w:rsidRPr="004A5327" w:rsidRDefault="009D56CB" w:rsidP="009D56CB">
      <w:r w:rsidRPr="004A5327">
        <w:t>ACTIVIDAD A DESARROLLAR: Reunión vecinal, comunitaria, comunal o con organizaciones sociales</w:t>
      </w:r>
    </w:p>
    <w:p w:rsidR="009D56CB" w:rsidRPr="004A5327" w:rsidRDefault="009D56CB" w:rsidP="009D56CB">
      <w:r w:rsidRPr="004A5327">
        <w:t xml:space="preserve">NOMBRE LUGAR DEL EVENTO: Barrio </w:t>
      </w:r>
      <w:r w:rsidR="004A5327" w:rsidRPr="004A5327">
        <w:t>Villa Rosita</w:t>
      </w:r>
    </w:p>
    <w:p w:rsidR="009D56CB" w:rsidRPr="004A5327" w:rsidRDefault="009D56CB" w:rsidP="009D56CB">
      <w:r w:rsidRPr="004A5327">
        <w:t>LOCALIDAD: Usme</w:t>
      </w:r>
    </w:p>
    <w:p w:rsidR="009D56CB" w:rsidRPr="004A5327" w:rsidRDefault="004A5327" w:rsidP="009D56CB">
      <w:r w:rsidRPr="004A5327">
        <w:t>BARRIO: Villa Rosita</w:t>
      </w:r>
    </w:p>
    <w:p w:rsidR="009D56CB" w:rsidRPr="004A5327" w:rsidRDefault="009D56CB" w:rsidP="009D56CB">
      <w:r w:rsidRPr="004A5327">
        <w:t xml:space="preserve">DIRECCION: </w:t>
      </w:r>
      <w:r w:rsidR="008E1690">
        <w:t>Carrera 15</w:t>
      </w:r>
      <w:r w:rsidR="004A5327">
        <w:t xml:space="preserve"> Este – Calle </w:t>
      </w:r>
      <w:r w:rsidR="008E1690">
        <w:t>90</w:t>
      </w:r>
      <w:r w:rsidR="004A5327">
        <w:t xml:space="preserve"> Sur</w:t>
      </w:r>
    </w:p>
    <w:p w:rsidR="009D56CB" w:rsidRPr="004A5327" w:rsidRDefault="009D56CB" w:rsidP="009D56CB">
      <w:r w:rsidRPr="004A5327">
        <w:t xml:space="preserve">DIA INICIAL: 7 de </w:t>
      </w:r>
      <w:r w:rsidR="004A5327">
        <w:t>mayo</w:t>
      </w:r>
    </w:p>
    <w:p w:rsidR="009D56CB" w:rsidRPr="004A5327" w:rsidRDefault="004A5327" w:rsidP="009D56CB">
      <w:r>
        <w:t>DIA FINAL: 13 de mayo</w:t>
      </w:r>
    </w:p>
    <w:p w:rsidR="009D56CB" w:rsidRPr="004A5327" w:rsidRDefault="004A5327" w:rsidP="009D56CB">
      <w:r>
        <w:t>HORA: 9:00 am – 4</w:t>
      </w:r>
      <w:r w:rsidR="009D56CB" w:rsidRPr="004A5327">
        <w:t>:00 pm</w:t>
      </w:r>
    </w:p>
    <w:p w:rsidR="009D56CB" w:rsidRPr="004A5327" w:rsidRDefault="009D56CB" w:rsidP="009D56CB">
      <w:r w:rsidRPr="004A5327">
        <w:t>OBJETIVO: Cierre de obras de mejoramiento de vivienda</w:t>
      </w:r>
    </w:p>
    <w:p w:rsidR="009D56CB" w:rsidRPr="004A5327" w:rsidRDefault="009D56CB" w:rsidP="009D56CB">
      <w:r w:rsidRPr="004A5327">
        <w:t>DESCRIPCION DEL OBJETIVO: Evento comunitario de entrega-cierre de las obras de mejoramiento de vivienda</w:t>
      </w:r>
    </w:p>
    <w:p w:rsidR="009D56CB" w:rsidRPr="004A5327" w:rsidRDefault="009D56CB" w:rsidP="009D56CB">
      <w:r w:rsidRPr="004A5327">
        <w:t>POBLACION BENEFICIADA: Hombres</w:t>
      </w:r>
    </w:p>
    <w:p w:rsidR="009D56CB" w:rsidRPr="004A5327" w:rsidRDefault="009D56CB" w:rsidP="009D56CB">
      <w:r w:rsidRPr="004A5327">
        <w:t>ENTIDAD QUE APOYA: Caja de la Vivienda Popular</w:t>
      </w:r>
    </w:p>
    <w:p w:rsidR="009D56CB" w:rsidRPr="004A5327" w:rsidRDefault="009D56CB" w:rsidP="009D56CB">
      <w:r w:rsidRPr="004A5327">
        <w:t>OTROS BENEFICIARIOS: Mujeres</w:t>
      </w:r>
    </w:p>
    <w:p w:rsidR="009D56CB" w:rsidRPr="004A5327" w:rsidRDefault="009D56CB" w:rsidP="009D56CB">
      <w:r w:rsidRPr="004A5327">
        <w:t xml:space="preserve">MAIL DE CONTACTO: sacevedob@habitatbogota.gov.co </w:t>
      </w:r>
    </w:p>
    <w:p w:rsidR="009D56CB" w:rsidRDefault="009D56CB" w:rsidP="009D56CB">
      <w:r w:rsidRPr="004A5327">
        <w:t>CONTACTO: Stella Acevedo</w:t>
      </w:r>
    </w:p>
    <w:p w:rsidR="00083557" w:rsidRDefault="00083557" w:rsidP="00750191">
      <w:pPr>
        <w:rPr>
          <w:b/>
          <w:sz w:val="22"/>
          <w:szCs w:val="22"/>
          <w:lang w:val="es-CO"/>
        </w:rPr>
      </w:pPr>
    </w:p>
    <w:p w:rsidR="004A5327" w:rsidRPr="004A5327" w:rsidRDefault="004A5327" w:rsidP="004A5327">
      <w:r w:rsidRPr="004A5327">
        <w:t>ACTIVIDAD A DESARROLLAR: Reunión vecinal, comunitaria, comunal o con organizaciones sociales</w:t>
      </w:r>
    </w:p>
    <w:p w:rsidR="004A5327" w:rsidRPr="004A5327" w:rsidRDefault="004A5327" w:rsidP="004A5327">
      <w:r w:rsidRPr="004A5327">
        <w:t xml:space="preserve">NOMBRE LUGAR DEL EVENTO: Barrio </w:t>
      </w:r>
      <w:r>
        <w:t>Violetas</w:t>
      </w:r>
    </w:p>
    <w:p w:rsidR="004A5327" w:rsidRPr="004A5327" w:rsidRDefault="004A5327" w:rsidP="004A5327">
      <w:r w:rsidRPr="004A5327">
        <w:t>LOCALIDAD: Usme</w:t>
      </w:r>
    </w:p>
    <w:p w:rsidR="004A5327" w:rsidRPr="004A5327" w:rsidRDefault="004A5327" w:rsidP="004A5327">
      <w:r w:rsidRPr="004A5327">
        <w:t xml:space="preserve">BARRIO: </w:t>
      </w:r>
      <w:r>
        <w:t>Violetas</w:t>
      </w:r>
    </w:p>
    <w:p w:rsidR="004A5327" w:rsidRPr="004A5327" w:rsidRDefault="004A5327" w:rsidP="004A5327">
      <w:r w:rsidRPr="004A5327">
        <w:t xml:space="preserve">DIRECCION: </w:t>
      </w:r>
      <w:r>
        <w:t xml:space="preserve">Carrera </w:t>
      </w:r>
      <w:r w:rsidR="00126EF6">
        <w:t>20</w:t>
      </w:r>
      <w:r>
        <w:t xml:space="preserve"> Este – Calle </w:t>
      </w:r>
      <w:r w:rsidR="00126EF6">
        <w:t>90</w:t>
      </w:r>
      <w:r>
        <w:t xml:space="preserve"> Sur</w:t>
      </w:r>
    </w:p>
    <w:p w:rsidR="004A5327" w:rsidRPr="004A5327" w:rsidRDefault="004A5327" w:rsidP="004A5327">
      <w:r w:rsidRPr="004A5327">
        <w:t xml:space="preserve">DIA INICIAL: 7 de </w:t>
      </w:r>
      <w:r>
        <w:t>mayo</w:t>
      </w:r>
    </w:p>
    <w:p w:rsidR="004A5327" w:rsidRPr="004A5327" w:rsidRDefault="004A5327" w:rsidP="004A5327">
      <w:r>
        <w:t>DIA FINAL: 13 de mayo</w:t>
      </w:r>
    </w:p>
    <w:p w:rsidR="004A5327" w:rsidRPr="004A5327" w:rsidRDefault="004A5327" w:rsidP="004A5327">
      <w:r>
        <w:t>HORA: 9:00 am – 4</w:t>
      </w:r>
      <w:r w:rsidRPr="004A5327">
        <w:t>:00 pm</w:t>
      </w:r>
    </w:p>
    <w:p w:rsidR="004A5327" w:rsidRPr="004A5327" w:rsidRDefault="004A5327" w:rsidP="004A5327">
      <w:r w:rsidRPr="004A5327">
        <w:t>OBJETIVO: Cierre de obras de mejoramiento de vivienda</w:t>
      </w:r>
    </w:p>
    <w:p w:rsidR="004A5327" w:rsidRPr="004A5327" w:rsidRDefault="004A5327" w:rsidP="004A5327">
      <w:r w:rsidRPr="004A5327">
        <w:t>DESCRIPCION DEL OBJETIVO: Evento comunitario de entrega-cierre de las obras de mejoramiento de vivienda</w:t>
      </w:r>
    </w:p>
    <w:p w:rsidR="004A5327" w:rsidRPr="004A5327" w:rsidRDefault="004A5327" w:rsidP="004A5327">
      <w:r w:rsidRPr="004A5327">
        <w:t>POBLACION BENEFICIADA: Hombres</w:t>
      </w:r>
    </w:p>
    <w:p w:rsidR="004A5327" w:rsidRPr="004A5327" w:rsidRDefault="004A5327" w:rsidP="004A5327">
      <w:r w:rsidRPr="004A5327">
        <w:t>ENTIDAD QUE APOYA: Caja de la Vivienda Popular</w:t>
      </w:r>
    </w:p>
    <w:p w:rsidR="004A5327" w:rsidRPr="004A5327" w:rsidRDefault="004A5327" w:rsidP="004A5327">
      <w:r w:rsidRPr="004A5327">
        <w:t>OTROS BENEFICIARIOS: Mujeres</w:t>
      </w:r>
    </w:p>
    <w:p w:rsidR="004A5327" w:rsidRPr="004A5327" w:rsidRDefault="004A5327" w:rsidP="004A5327">
      <w:r w:rsidRPr="004A5327">
        <w:t xml:space="preserve">MAIL DE CONTACTO: sacevedob@habitatbogota.gov.co </w:t>
      </w:r>
    </w:p>
    <w:p w:rsidR="004A5327" w:rsidRDefault="004A5327" w:rsidP="004A5327">
      <w:r w:rsidRPr="004A5327">
        <w:t>CONTACTO: Stella Acevedo</w:t>
      </w:r>
    </w:p>
    <w:p w:rsidR="004A5327" w:rsidRDefault="004A5327" w:rsidP="00750191">
      <w:pPr>
        <w:rPr>
          <w:b/>
          <w:sz w:val="22"/>
          <w:szCs w:val="22"/>
          <w:lang w:val="es-CO"/>
        </w:rPr>
      </w:pPr>
    </w:p>
    <w:p w:rsidR="00126EF6" w:rsidRPr="004A5327" w:rsidRDefault="00126EF6" w:rsidP="00126EF6">
      <w:r w:rsidRPr="004A5327">
        <w:t>ACTIVIDAD A DESARROLLAR: Reunión vecinal, comunitaria, comunal o con organizaciones sociales</w:t>
      </w:r>
    </w:p>
    <w:p w:rsidR="00126EF6" w:rsidRPr="004A5327" w:rsidRDefault="00126EF6" w:rsidP="00126EF6">
      <w:r w:rsidRPr="004A5327">
        <w:t xml:space="preserve">NOMBRE LUGAR DEL EVENTO: Barrio </w:t>
      </w:r>
      <w:r>
        <w:t>Caracolí</w:t>
      </w:r>
    </w:p>
    <w:p w:rsidR="00126EF6" w:rsidRPr="004A5327" w:rsidRDefault="00126EF6" w:rsidP="00126EF6">
      <w:r>
        <w:t>LOCALIDAD: Ciudad Bolívar</w:t>
      </w:r>
    </w:p>
    <w:p w:rsidR="00126EF6" w:rsidRPr="004A5327" w:rsidRDefault="00126EF6" w:rsidP="00126EF6">
      <w:r w:rsidRPr="004A5327">
        <w:t xml:space="preserve">BARRIO: </w:t>
      </w:r>
      <w:r>
        <w:t>Caracolí</w:t>
      </w:r>
    </w:p>
    <w:p w:rsidR="00126EF6" w:rsidRPr="004A5327" w:rsidRDefault="00126EF6" w:rsidP="00126EF6">
      <w:r w:rsidRPr="004A5327">
        <w:t xml:space="preserve">DIRECCION: </w:t>
      </w:r>
      <w:r>
        <w:t>Calle 76 A Sur – Carrera 75</w:t>
      </w:r>
    </w:p>
    <w:p w:rsidR="00126EF6" w:rsidRPr="004A5327" w:rsidRDefault="00126EF6" w:rsidP="00126EF6">
      <w:r w:rsidRPr="004A5327">
        <w:t xml:space="preserve">DIA INICIAL: </w:t>
      </w:r>
      <w:r>
        <w:t>1</w:t>
      </w:r>
      <w:r w:rsidRPr="004A5327">
        <w:t xml:space="preserve"> de </w:t>
      </w:r>
      <w:r>
        <w:t>mayo</w:t>
      </w:r>
    </w:p>
    <w:p w:rsidR="00126EF6" w:rsidRPr="004A5327" w:rsidRDefault="00126EF6" w:rsidP="00126EF6">
      <w:r>
        <w:t>DIA FINAL: 6 de mayo</w:t>
      </w:r>
    </w:p>
    <w:p w:rsidR="00126EF6" w:rsidRPr="004A5327" w:rsidRDefault="00126EF6" w:rsidP="00126EF6">
      <w:r>
        <w:t>HORA: 9:00 am – 4</w:t>
      </w:r>
      <w:r w:rsidRPr="004A5327">
        <w:t>:00 pm</w:t>
      </w:r>
    </w:p>
    <w:p w:rsidR="00126EF6" w:rsidRPr="004A5327" w:rsidRDefault="00126EF6" w:rsidP="00126EF6">
      <w:r w:rsidRPr="004A5327">
        <w:t>OBJETIVO: Cierre de obras de mejoramiento de vivienda</w:t>
      </w:r>
    </w:p>
    <w:p w:rsidR="00126EF6" w:rsidRPr="004A5327" w:rsidRDefault="00126EF6" w:rsidP="00126EF6">
      <w:r w:rsidRPr="004A5327">
        <w:t>DESCRIPCION DEL OBJETIVO: Evento comunitario de entrega-cierre de las obras de mejoramiento de vivienda</w:t>
      </w:r>
    </w:p>
    <w:p w:rsidR="00126EF6" w:rsidRPr="004A5327" w:rsidRDefault="00126EF6" w:rsidP="00126EF6">
      <w:r w:rsidRPr="004A5327">
        <w:t>POBLACION BENEFICIADA: Hombres</w:t>
      </w:r>
    </w:p>
    <w:p w:rsidR="00126EF6" w:rsidRPr="004A5327" w:rsidRDefault="00126EF6" w:rsidP="00126EF6">
      <w:r w:rsidRPr="004A5327">
        <w:t>ENTIDAD QUE APOYA: Caja de la Vivienda Popular</w:t>
      </w:r>
    </w:p>
    <w:p w:rsidR="00126EF6" w:rsidRPr="004A5327" w:rsidRDefault="00126EF6" w:rsidP="00126EF6">
      <w:r w:rsidRPr="004A5327">
        <w:t>OTROS BENEFICIARIOS: Mujeres</w:t>
      </w:r>
    </w:p>
    <w:p w:rsidR="00126EF6" w:rsidRPr="004A5327" w:rsidRDefault="00126EF6" w:rsidP="00126EF6">
      <w:r w:rsidRPr="004A5327">
        <w:lastRenderedPageBreak/>
        <w:t xml:space="preserve">MAIL DE CONTACTO: sacevedob@habitatbogota.gov.co </w:t>
      </w:r>
    </w:p>
    <w:p w:rsidR="00126EF6" w:rsidRDefault="00126EF6" w:rsidP="00126EF6">
      <w:r w:rsidRPr="004A5327">
        <w:t>CONTACTO: Stella Acevedo</w:t>
      </w:r>
    </w:p>
    <w:p w:rsidR="009D56CB" w:rsidRDefault="009D56CB" w:rsidP="00750191">
      <w:pPr>
        <w:rPr>
          <w:b/>
          <w:sz w:val="22"/>
          <w:szCs w:val="22"/>
          <w:lang w:val="es-CO"/>
        </w:rPr>
      </w:pPr>
    </w:p>
    <w:p w:rsidR="009507BF" w:rsidRPr="004A5327" w:rsidRDefault="009507BF" w:rsidP="009507BF">
      <w:r w:rsidRPr="004A5327">
        <w:t>ACTIVIDAD A DESARROLLAR: Reunión vecinal, comunitaria, comunal o con organizaciones sociales</w:t>
      </w:r>
    </w:p>
    <w:p w:rsidR="009507BF" w:rsidRPr="004A5327" w:rsidRDefault="009507BF" w:rsidP="009507BF">
      <w:r w:rsidRPr="004A5327">
        <w:t xml:space="preserve">NOMBRE LUGAR DEL EVENTO: Barrio </w:t>
      </w:r>
      <w:r>
        <w:t>Sierra Morena</w:t>
      </w:r>
    </w:p>
    <w:p w:rsidR="009507BF" w:rsidRPr="004A5327" w:rsidRDefault="009507BF" w:rsidP="009507BF">
      <w:r>
        <w:t>LOCALIDAD: Ciudad Bolívar</w:t>
      </w:r>
    </w:p>
    <w:p w:rsidR="009507BF" w:rsidRPr="004A5327" w:rsidRDefault="009507BF" w:rsidP="009507BF">
      <w:r w:rsidRPr="004A5327">
        <w:t xml:space="preserve">BARRIO: </w:t>
      </w:r>
      <w:r>
        <w:t>Sierra Morena</w:t>
      </w:r>
    </w:p>
    <w:p w:rsidR="009507BF" w:rsidRPr="004A5327" w:rsidRDefault="009507BF" w:rsidP="009507BF">
      <w:r w:rsidRPr="004A5327">
        <w:t xml:space="preserve">DIRECCION: </w:t>
      </w:r>
      <w:r>
        <w:t>Calle 75 A Sur – Transversal 60</w:t>
      </w:r>
    </w:p>
    <w:p w:rsidR="009507BF" w:rsidRPr="004A5327" w:rsidRDefault="009507BF" w:rsidP="009507BF">
      <w:r w:rsidRPr="004A5327">
        <w:t xml:space="preserve">DIA INICIAL: </w:t>
      </w:r>
      <w:r>
        <w:t>7</w:t>
      </w:r>
      <w:r w:rsidRPr="004A5327">
        <w:t xml:space="preserve"> de </w:t>
      </w:r>
      <w:r>
        <w:t>mayo</w:t>
      </w:r>
    </w:p>
    <w:p w:rsidR="009507BF" w:rsidRPr="004A5327" w:rsidRDefault="009507BF" w:rsidP="009507BF">
      <w:r>
        <w:t>DIA FINAL: 13 de mayo</w:t>
      </w:r>
    </w:p>
    <w:p w:rsidR="009507BF" w:rsidRPr="004A5327" w:rsidRDefault="009507BF" w:rsidP="009507BF">
      <w:r>
        <w:t>HORA: 9:00 am – 4</w:t>
      </w:r>
      <w:r w:rsidRPr="004A5327">
        <w:t>:00 pm</w:t>
      </w:r>
    </w:p>
    <w:p w:rsidR="009507BF" w:rsidRPr="004A5327" w:rsidRDefault="009507BF" w:rsidP="009507BF">
      <w:r w:rsidRPr="004A5327">
        <w:t>OBJETIVO: Cierre de obras de mejoramiento de vivienda</w:t>
      </w:r>
    </w:p>
    <w:p w:rsidR="009507BF" w:rsidRPr="004A5327" w:rsidRDefault="009507BF" w:rsidP="009507BF">
      <w:r w:rsidRPr="004A5327">
        <w:t>DESCRIPCION DEL OBJETIVO: Evento comunitario de entrega-cierre de las obras de mejoramiento de vivienda</w:t>
      </w:r>
    </w:p>
    <w:p w:rsidR="009507BF" w:rsidRPr="004A5327" w:rsidRDefault="009507BF" w:rsidP="009507BF">
      <w:r w:rsidRPr="004A5327">
        <w:t>POBLACION BENEFICIADA: Hombres</w:t>
      </w:r>
    </w:p>
    <w:p w:rsidR="009507BF" w:rsidRPr="004A5327" w:rsidRDefault="009507BF" w:rsidP="009507BF">
      <w:r w:rsidRPr="004A5327">
        <w:t>ENTIDAD QUE APOYA: Caja de la Vivienda Popular</w:t>
      </w:r>
    </w:p>
    <w:p w:rsidR="009507BF" w:rsidRPr="004A5327" w:rsidRDefault="009507BF" w:rsidP="009507BF">
      <w:r w:rsidRPr="004A5327">
        <w:t>OTROS BENEFICIARIOS: Mujeres</w:t>
      </w:r>
    </w:p>
    <w:p w:rsidR="009507BF" w:rsidRPr="004A5327" w:rsidRDefault="009507BF" w:rsidP="009507BF">
      <w:r w:rsidRPr="004A5327">
        <w:t xml:space="preserve">MAIL DE CONTACTO: sacevedob@habitatbogota.gov.co </w:t>
      </w:r>
    </w:p>
    <w:p w:rsidR="009507BF" w:rsidRDefault="009507BF" w:rsidP="009507BF">
      <w:r w:rsidRPr="004A5327">
        <w:t>CONTACTO: Stella Acevedo</w:t>
      </w:r>
    </w:p>
    <w:p w:rsidR="00126EF6" w:rsidRDefault="00126EF6" w:rsidP="00750191">
      <w:pPr>
        <w:rPr>
          <w:b/>
          <w:sz w:val="22"/>
          <w:szCs w:val="22"/>
          <w:lang w:val="es-CO"/>
        </w:rPr>
      </w:pPr>
    </w:p>
    <w:p w:rsidR="009507BF" w:rsidRPr="004A5327" w:rsidRDefault="009507BF" w:rsidP="009507BF">
      <w:r w:rsidRPr="004A5327">
        <w:t>ACTIVIDAD A DESARROLLAR: Reunión vecinal, comunitaria, comunal o con organizaciones sociales</w:t>
      </w:r>
    </w:p>
    <w:p w:rsidR="009507BF" w:rsidRPr="004A5327" w:rsidRDefault="009507BF" w:rsidP="009507BF">
      <w:r w:rsidRPr="004A5327">
        <w:t xml:space="preserve">NOMBRE LUGAR DEL EVENTO: Barrio </w:t>
      </w:r>
      <w:r>
        <w:t>Arborizadora Alta</w:t>
      </w:r>
    </w:p>
    <w:p w:rsidR="009507BF" w:rsidRPr="004A5327" w:rsidRDefault="009507BF" w:rsidP="009507BF">
      <w:r>
        <w:t>LOCALIDAD: Ciudad Bolívar</w:t>
      </w:r>
    </w:p>
    <w:p w:rsidR="009507BF" w:rsidRPr="004A5327" w:rsidRDefault="009507BF" w:rsidP="009507BF">
      <w:r w:rsidRPr="004A5327">
        <w:t xml:space="preserve">BARRIO: </w:t>
      </w:r>
      <w:r>
        <w:t>Arborizadora Alta</w:t>
      </w:r>
    </w:p>
    <w:p w:rsidR="009507BF" w:rsidRDefault="009507BF" w:rsidP="009507BF">
      <w:r w:rsidRPr="004A5327">
        <w:t xml:space="preserve">DIRECCION: </w:t>
      </w:r>
      <w:r>
        <w:t>Diagonal 73 A Sur – Transversal 36 B</w:t>
      </w:r>
    </w:p>
    <w:p w:rsidR="009507BF" w:rsidRPr="004A5327" w:rsidRDefault="009507BF" w:rsidP="009507BF">
      <w:r w:rsidRPr="004A5327">
        <w:t xml:space="preserve">DIA INICIAL: </w:t>
      </w:r>
      <w:r>
        <w:t>21</w:t>
      </w:r>
      <w:r w:rsidRPr="004A5327">
        <w:t xml:space="preserve"> de </w:t>
      </w:r>
      <w:r>
        <w:t>mayo</w:t>
      </w:r>
    </w:p>
    <w:p w:rsidR="009507BF" w:rsidRPr="004A5327" w:rsidRDefault="009507BF" w:rsidP="009507BF">
      <w:r>
        <w:t>DIA FINAL: 27 de mayo</w:t>
      </w:r>
    </w:p>
    <w:p w:rsidR="009507BF" w:rsidRPr="004A5327" w:rsidRDefault="009507BF" w:rsidP="009507BF">
      <w:r>
        <w:t>HORA: 9:00 am – 4</w:t>
      </w:r>
      <w:r w:rsidRPr="004A5327">
        <w:t>:00 pm</w:t>
      </w:r>
    </w:p>
    <w:p w:rsidR="009507BF" w:rsidRPr="004A5327" w:rsidRDefault="009507BF" w:rsidP="009507BF">
      <w:r w:rsidRPr="004A5327">
        <w:t>OBJETIVO: Cierre de obras de mejoramiento de vivienda</w:t>
      </w:r>
    </w:p>
    <w:p w:rsidR="009507BF" w:rsidRPr="004A5327" w:rsidRDefault="009507BF" w:rsidP="009507BF">
      <w:r w:rsidRPr="004A5327">
        <w:t>DESCRIPCION DEL OBJETIVO: Evento comunitario de entrega-cierre de las obras de mejoramiento de vivienda</w:t>
      </w:r>
    </w:p>
    <w:p w:rsidR="009507BF" w:rsidRPr="004A5327" w:rsidRDefault="009507BF" w:rsidP="009507BF">
      <w:r w:rsidRPr="004A5327">
        <w:t>POBLACION BENEFICIADA: Hombres</w:t>
      </w:r>
    </w:p>
    <w:p w:rsidR="009507BF" w:rsidRPr="004A5327" w:rsidRDefault="009507BF" w:rsidP="009507BF">
      <w:r w:rsidRPr="004A5327">
        <w:t>ENTIDAD QUE APOYA: Caja de la Vivienda Popular</w:t>
      </w:r>
    </w:p>
    <w:p w:rsidR="009507BF" w:rsidRPr="004A5327" w:rsidRDefault="009507BF" w:rsidP="009507BF">
      <w:r w:rsidRPr="004A5327">
        <w:t>OTROS BENEFICIARIOS: Mujeres</w:t>
      </w:r>
    </w:p>
    <w:p w:rsidR="009507BF" w:rsidRPr="004A5327" w:rsidRDefault="009507BF" w:rsidP="009507BF">
      <w:r w:rsidRPr="004A5327">
        <w:t xml:space="preserve">MAIL DE CONTACTO: sacevedob@habitatbogota.gov.co </w:t>
      </w:r>
    </w:p>
    <w:p w:rsidR="009507BF" w:rsidRDefault="009507BF" w:rsidP="009507BF">
      <w:r w:rsidRPr="004A5327">
        <w:t>CONTACTO: Stella Acevedo</w:t>
      </w:r>
    </w:p>
    <w:p w:rsidR="00126EF6" w:rsidRDefault="00126EF6" w:rsidP="00750191">
      <w:pPr>
        <w:rPr>
          <w:b/>
          <w:sz w:val="22"/>
          <w:szCs w:val="22"/>
          <w:lang w:val="es-CO"/>
        </w:rPr>
      </w:pPr>
    </w:p>
    <w:p w:rsidR="00126EF6" w:rsidRDefault="00126EF6" w:rsidP="00750191">
      <w:pPr>
        <w:rPr>
          <w:b/>
          <w:sz w:val="22"/>
          <w:szCs w:val="22"/>
          <w:lang w:val="es-CO"/>
        </w:rPr>
      </w:pPr>
    </w:p>
    <w:p w:rsidR="00750191" w:rsidRDefault="00083557" w:rsidP="00750191">
      <w:pPr>
        <w:rPr>
          <w:b/>
          <w:sz w:val="22"/>
          <w:szCs w:val="22"/>
          <w:lang w:val="es-CO"/>
        </w:rPr>
      </w:pPr>
      <w:r>
        <w:rPr>
          <w:b/>
          <w:sz w:val="22"/>
          <w:szCs w:val="22"/>
          <w:lang w:val="es-CO"/>
        </w:rPr>
        <w:t>TRASFORMACIONES URBANAS PARA LA INCLUSIÓN:</w:t>
      </w:r>
    </w:p>
    <w:p w:rsidR="00083557" w:rsidRDefault="00083557" w:rsidP="00750191">
      <w:pPr>
        <w:rPr>
          <w:b/>
          <w:sz w:val="22"/>
          <w:szCs w:val="22"/>
          <w:lang w:val="es-CO"/>
        </w:rPr>
      </w:pPr>
    </w:p>
    <w:p w:rsidR="00C67447" w:rsidRDefault="00956B06" w:rsidP="00956B06">
      <w:r>
        <w:t xml:space="preserve">ACTIVIDAD A DESARROLLAR: </w:t>
      </w:r>
      <w:r w:rsidR="00C67447">
        <w:t xml:space="preserve">Apropiación de parques, plazas y espacios públicos </w:t>
      </w:r>
    </w:p>
    <w:p w:rsidR="00956B06" w:rsidRDefault="00956B06" w:rsidP="00956B06">
      <w:r>
        <w:t xml:space="preserve">NOMBRE LUGAR DEL EVENTO: Barrio </w:t>
      </w:r>
      <w:r w:rsidR="00353AD4">
        <w:t>La Esperanza de Tibanica</w:t>
      </w:r>
    </w:p>
    <w:p w:rsidR="00956B06" w:rsidRDefault="00353AD4" w:rsidP="00956B06">
      <w:r>
        <w:t>LOCALIDAD: Bosa</w:t>
      </w:r>
    </w:p>
    <w:p w:rsidR="00956B06" w:rsidRDefault="00353AD4" w:rsidP="00956B06">
      <w:r>
        <w:t>BARRIO: La Esperanza de Tibanica</w:t>
      </w:r>
    </w:p>
    <w:p w:rsidR="00956B06" w:rsidRDefault="00956B06" w:rsidP="00956B06">
      <w:r>
        <w:t xml:space="preserve">DIRECCION: </w:t>
      </w:r>
      <w:r w:rsidR="00353AD4">
        <w:t>Diagonal 74 Sur - Carrera 78 G</w:t>
      </w:r>
    </w:p>
    <w:p w:rsidR="00956B06" w:rsidRDefault="00353AD4" w:rsidP="00956B06">
      <w:r>
        <w:t>DIA INICIAL: 6</w:t>
      </w:r>
      <w:r w:rsidR="00956B06">
        <w:t xml:space="preserve"> de </w:t>
      </w:r>
      <w:r>
        <w:t>mayo</w:t>
      </w:r>
    </w:p>
    <w:p w:rsidR="00956B06" w:rsidRDefault="00353AD4" w:rsidP="00956B06">
      <w:r>
        <w:t>DIA FINAL: 7</w:t>
      </w:r>
      <w:r w:rsidR="00956B06">
        <w:t xml:space="preserve"> de </w:t>
      </w:r>
      <w:r>
        <w:t>mayo</w:t>
      </w:r>
    </w:p>
    <w:p w:rsidR="00956B06" w:rsidRDefault="00353AD4" w:rsidP="00956B06">
      <w:r>
        <w:t>HORA: 9:00 am – 4</w:t>
      </w:r>
      <w:r w:rsidR="00956B06">
        <w:t>:00 pm</w:t>
      </w:r>
    </w:p>
    <w:p w:rsidR="00956B06" w:rsidRDefault="00956B06" w:rsidP="00956B06">
      <w:r>
        <w:t xml:space="preserve">OBJETIVO: </w:t>
      </w:r>
      <w:r w:rsidR="00353AD4">
        <w:t>Festival de la Convivencia</w:t>
      </w:r>
    </w:p>
    <w:p w:rsidR="00956B06" w:rsidRDefault="00956B06" w:rsidP="00956B06">
      <w:r>
        <w:t xml:space="preserve">DESCRIPCION DEL OBJETIVO: </w:t>
      </w:r>
      <w:r w:rsidR="00B60E58">
        <w:tab/>
      </w:r>
    </w:p>
    <w:p w:rsidR="00956B06" w:rsidRDefault="00956B06" w:rsidP="00956B06">
      <w:r>
        <w:lastRenderedPageBreak/>
        <w:t>POBLACION BENEFICIADA: Hombres</w:t>
      </w:r>
    </w:p>
    <w:p w:rsidR="00956B06" w:rsidRDefault="00956B06" w:rsidP="00956B06">
      <w:r>
        <w:t>ENTIDAD QUE APOYA: Ninguna</w:t>
      </w:r>
    </w:p>
    <w:p w:rsidR="00956B06" w:rsidRDefault="00956B06" w:rsidP="00956B06">
      <w:r>
        <w:t>OTROS BENEFICIARIOS: Mujeres</w:t>
      </w:r>
    </w:p>
    <w:p w:rsidR="00956B06" w:rsidRDefault="00956B06" w:rsidP="00956B06">
      <w:r>
        <w:t xml:space="preserve">MAIL DE CONTACTO: </w:t>
      </w:r>
      <w:r w:rsidRPr="00956B06">
        <w:t>jzuluagaa@habitatbogota.gov.co</w:t>
      </w:r>
    </w:p>
    <w:p w:rsidR="00956B06" w:rsidRDefault="00956B06" w:rsidP="00956B06">
      <w:r>
        <w:t>CONTACTO: John Zuluaga</w:t>
      </w:r>
    </w:p>
    <w:p w:rsidR="00956B06" w:rsidRDefault="00956B06" w:rsidP="00750191">
      <w:pPr>
        <w:rPr>
          <w:b/>
          <w:sz w:val="22"/>
          <w:szCs w:val="22"/>
          <w:lang w:val="es-CO"/>
        </w:rPr>
      </w:pPr>
    </w:p>
    <w:p w:rsidR="000E6978" w:rsidRDefault="000E6978" w:rsidP="000E6978">
      <w:r>
        <w:t>ACTIVIDAD A DESARROLLAR: Apropiación de parques, plazas y espacios públicos</w:t>
      </w:r>
    </w:p>
    <w:p w:rsidR="000E6978" w:rsidRDefault="000E6978" w:rsidP="000E6978">
      <w:r>
        <w:t>NOMBRE LUGAR DEL EVENTO: Barrio La Esperanza de Tibanica</w:t>
      </w:r>
    </w:p>
    <w:p w:rsidR="000E6978" w:rsidRDefault="000E6978" w:rsidP="000E6978">
      <w:r>
        <w:t>LOCALIDAD: Bosa</w:t>
      </w:r>
    </w:p>
    <w:p w:rsidR="000E6978" w:rsidRDefault="000E6978" w:rsidP="000E6978">
      <w:r>
        <w:t>BARRIO: La Esperanza de Tibanica</w:t>
      </w:r>
    </w:p>
    <w:p w:rsidR="000E6978" w:rsidRDefault="000E6978" w:rsidP="000E6978">
      <w:r>
        <w:t>DIRECCION: Diagonal 74 Sur - Carrera 78 G</w:t>
      </w:r>
    </w:p>
    <w:p w:rsidR="000E6978" w:rsidRDefault="000E6978" w:rsidP="000E6978">
      <w:r>
        <w:t>DIA INICIAL: 14 de mayo</w:t>
      </w:r>
    </w:p>
    <w:p w:rsidR="000E6978" w:rsidRDefault="000E6978" w:rsidP="000E6978">
      <w:r>
        <w:t>DIA FINAL: 14 de mayo</w:t>
      </w:r>
    </w:p>
    <w:p w:rsidR="000E6978" w:rsidRDefault="000E6978" w:rsidP="000E6978">
      <w:r>
        <w:t>HORA: 9:00 am – 4:00 pm</w:t>
      </w:r>
    </w:p>
    <w:p w:rsidR="000E6978" w:rsidRDefault="000E6978" w:rsidP="000E6978">
      <w:r>
        <w:t>OBJETIVO: Festival de la Pintura</w:t>
      </w:r>
    </w:p>
    <w:p w:rsidR="000E6978" w:rsidRDefault="000E6978" w:rsidP="000E6978">
      <w:r>
        <w:t>DESCRIPCION DEL OBJETIVO: Festival de la Pintura en el marco de la estrategia Habitarte del Programa de Mejoramiento Integral de Barrios</w:t>
      </w:r>
    </w:p>
    <w:p w:rsidR="000E6978" w:rsidRDefault="000E6978" w:rsidP="000E6978">
      <w:r>
        <w:t>POBLACION BENEFICIADA: Hombres</w:t>
      </w:r>
    </w:p>
    <w:p w:rsidR="000E6978" w:rsidRDefault="000E6978" w:rsidP="000E6978">
      <w:r>
        <w:t>ENTIDAD QUE APOYA: Ninguna</w:t>
      </w:r>
    </w:p>
    <w:p w:rsidR="000E6978" w:rsidRDefault="000E6978" w:rsidP="000E6978">
      <w:r>
        <w:t>OTROS BENEFICIARIOS: Mujeres</w:t>
      </w:r>
    </w:p>
    <w:p w:rsidR="000E6978" w:rsidRDefault="000E6978" w:rsidP="000E6978">
      <w:r>
        <w:t xml:space="preserve">MAIL DE CONTACTO: </w:t>
      </w:r>
      <w:r w:rsidRPr="00956B06">
        <w:t>jzuluagaa@habitatbogota.gov.co</w:t>
      </w:r>
    </w:p>
    <w:p w:rsidR="000E6978" w:rsidRDefault="000E6978" w:rsidP="000E6978">
      <w:r>
        <w:t>CONTACTO: John Zuluaga</w:t>
      </w:r>
    </w:p>
    <w:p w:rsidR="00956B06" w:rsidRDefault="00956B06" w:rsidP="00750191">
      <w:pPr>
        <w:rPr>
          <w:b/>
          <w:sz w:val="22"/>
          <w:szCs w:val="22"/>
          <w:lang w:val="es-CO"/>
        </w:rPr>
      </w:pPr>
    </w:p>
    <w:p w:rsidR="000E6978" w:rsidRDefault="000E6978" w:rsidP="000E6978">
      <w:r>
        <w:t xml:space="preserve">ACTIVIDAD A DESARROLLAR: </w:t>
      </w:r>
      <w:r w:rsidR="000019E5">
        <w:t>Actividad ambiental o ecológica</w:t>
      </w:r>
    </w:p>
    <w:p w:rsidR="000E6978" w:rsidRDefault="000E6978" w:rsidP="000E6978">
      <w:r>
        <w:t>NOMBRE LUGAR DEL EVENTO: Barrio Los Puentes</w:t>
      </w:r>
    </w:p>
    <w:p w:rsidR="000E6978" w:rsidRDefault="000E6978" w:rsidP="000E6978">
      <w:r>
        <w:t>LOCALIDAD: Rafael Uribe U.</w:t>
      </w:r>
    </w:p>
    <w:p w:rsidR="000E6978" w:rsidRDefault="000E6978" w:rsidP="000E6978">
      <w:r>
        <w:t>BARRIO: Los Puentes</w:t>
      </w:r>
    </w:p>
    <w:p w:rsidR="000E6978" w:rsidRDefault="000E6978" w:rsidP="000E6978">
      <w:r>
        <w:t xml:space="preserve">DIRECCION: </w:t>
      </w:r>
      <w:r w:rsidR="00C67447">
        <w:t xml:space="preserve">Carrera 1D – Calle 48 P Bis A Sur </w:t>
      </w:r>
    </w:p>
    <w:p w:rsidR="000E6978" w:rsidRDefault="000E6978" w:rsidP="000E6978">
      <w:r>
        <w:t>DIA INICIAL: 4 de mayo</w:t>
      </w:r>
    </w:p>
    <w:p w:rsidR="000E6978" w:rsidRDefault="00C67447" w:rsidP="000E6978">
      <w:r>
        <w:t>DIA FINAL: 20</w:t>
      </w:r>
      <w:r w:rsidR="000E6978">
        <w:t xml:space="preserve"> de mayo</w:t>
      </w:r>
    </w:p>
    <w:p w:rsidR="000E6978" w:rsidRDefault="000E6978" w:rsidP="000E6978">
      <w:r>
        <w:t>HORA: 9:00 am – 4:00 pm</w:t>
      </w:r>
    </w:p>
    <w:p w:rsidR="000E6978" w:rsidRDefault="000E6978" w:rsidP="000E6978">
      <w:r>
        <w:t>OBJETIVO: Actividades del comité ambiental</w:t>
      </w:r>
    </w:p>
    <w:p w:rsidR="000E6978" w:rsidRDefault="000E6978" w:rsidP="000E6978">
      <w:r>
        <w:t xml:space="preserve">DESCRIPCION DEL OBJETIVO: Sensibilización y educación ambiental en el marco de la estrategia Habitarte del Programa de Mejoramiento Integral de Barrios </w:t>
      </w:r>
    </w:p>
    <w:p w:rsidR="000E6978" w:rsidRDefault="000E6978" w:rsidP="000E6978">
      <w:r>
        <w:t>POBLACION BENEFICIADA: Hombres</w:t>
      </w:r>
    </w:p>
    <w:p w:rsidR="000E6978" w:rsidRDefault="000E6978" w:rsidP="000E6978">
      <w:r>
        <w:t>ENTIDAD QUE APOYA: Ninguna</w:t>
      </w:r>
    </w:p>
    <w:p w:rsidR="000E6978" w:rsidRDefault="000E6978" w:rsidP="000E6978">
      <w:r>
        <w:t>OTROS BENEFICIARIOS: Mujeres</w:t>
      </w:r>
    </w:p>
    <w:p w:rsidR="000E6978" w:rsidRDefault="000E6978" w:rsidP="000E6978">
      <w:r>
        <w:t xml:space="preserve">MAIL DE CONTACTO: </w:t>
      </w:r>
      <w:r w:rsidRPr="00956B06">
        <w:t>jzuluagaa@habitatbogota.gov.co</w:t>
      </w:r>
    </w:p>
    <w:p w:rsidR="00956B06" w:rsidRDefault="000E6978" w:rsidP="000E6978">
      <w:r>
        <w:t>CONTACTO: John Zuluaga</w:t>
      </w:r>
    </w:p>
    <w:p w:rsidR="000E6978" w:rsidRDefault="000E6978" w:rsidP="000E6978">
      <w:pPr>
        <w:rPr>
          <w:b/>
          <w:sz w:val="22"/>
          <w:szCs w:val="22"/>
          <w:lang w:val="es-CO"/>
        </w:rPr>
      </w:pPr>
    </w:p>
    <w:p w:rsidR="00C67447" w:rsidRDefault="00C67447" w:rsidP="00C67447">
      <w:r>
        <w:t>ACTIVIDAD A DESARROLLAR: Reunión vecinal, comunitaria, comunal o con organizaciones sociales</w:t>
      </w:r>
    </w:p>
    <w:p w:rsidR="00C67447" w:rsidRDefault="00C67447" w:rsidP="00C67447">
      <w:r>
        <w:t>NOMBRE LUGAR DEL EVENTO: Barrio Los Puentes</w:t>
      </w:r>
    </w:p>
    <w:p w:rsidR="00C67447" w:rsidRDefault="00C67447" w:rsidP="00C67447">
      <w:r>
        <w:t>LOCALIDAD: Rafael Uribe U.</w:t>
      </w:r>
    </w:p>
    <w:p w:rsidR="00C67447" w:rsidRDefault="00C67447" w:rsidP="00C67447">
      <w:r>
        <w:t>BARRIO: Los Puentes</w:t>
      </w:r>
    </w:p>
    <w:p w:rsidR="00C67447" w:rsidRDefault="00C67447" w:rsidP="00C67447">
      <w:r>
        <w:t>DIRECCION: Carrera 1D – Calle 48 P Bis A Sur</w:t>
      </w:r>
    </w:p>
    <w:p w:rsidR="00C67447" w:rsidRDefault="00C67447" w:rsidP="00C67447">
      <w:r>
        <w:t>DIA INICIAL: 5 de mayo</w:t>
      </w:r>
    </w:p>
    <w:p w:rsidR="00C67447" w:rsidRDefault="00C67447" w:rsidP="00C67447">
      <w:r>
        <w:t>DIA FINAL: 6 de mayo</w:t>
      </w:r>
    </w:p>
    <w:p w:rsidR="00C67447" w:rsidRDefault="00C67447" w:rsidP="00C67447">
      <w:r>
        <w:t>HORA: 9:00 am – 4:00 pm</w:t>
      </w:r>
    </w:p>
    <w:p w:rsidR="00C67447" w:rsidRDefault="00C67447" w:rsidP="00C67447">
      <w:r>
        <w:t>OBJETIVO: Festival de la Convivencia</w:t>
      </w:r>
    </w:p>
    <w:p w:rsidR="00C67447" w:rsidRDefault="00C67447" w:rsidP="00C67447">
      <w:r>
        <w:lastRenderedPageBreak/>
        <w:t>DESCRIPCION DEL OBJETIVO: Festival de la convivencia en el marco de la estrategia Habitarte del Programa de Mejoramiento Integral de Barrios</w:t>
      </w:r>
    </w:p>
    <w:p w:rsidR="00C67447" w:rsidRDefault="00C67447" w:rsidP="00C67447">
      <w:r>
        <w:t>POBLACION BENEFICIADA: Hombres</w:t>
      </w:r>
    </w:p>
    <w:p w:rsidR="00C67447" w:rsidRDefault="00C67447" w:rsidP="00C67447">
      <w:r>
        <w:t>ENTIDAD QUE APOYA: Ninguna</w:t>
      </w:r>
    </w:p>
    <w:p w:rsidR="00C67447" w:rsidRDefault="00C67447" w:rsidP="00C67447">
      <w:r>
        <w:t>OTROS BENEFICIARIOS: Mujeres</w:t>
      </w:r>
    </w:p>
    <w:p w:rsidR="00C67447" w:rsidRDefault="00C67447" w:rsidP="00C67447">
      <w:r>
        <w:t xml:space="preserve">MAIL DE CONTACTO: </w:t>
      </w:r>
      <w:r w:rsidRPr="00956B06">
        <w:t>jzuluagaa@habitatbogota.gov.co</w:t>
      </w:r>
    </w:p>
    <w:p w:rsidR="00C67447" w:rsidRDefault="00C67447" w:rsidP="00C67447">
      <w:r>
        <w:t>CONTACTO: John Zuluaga</w:t>
      </w:r>
    </w:p>
    <w:p w:rsidR="00C67447" w:rsidRDefault="00C67447" w:rsidP="00C67447">
      <w:pPr>
        <w:rPr>
          <w:b/>
          <w:sz w:val="22"/>
          <w:szCs w:val="22"/>
          <w:lang w:val="es-CO"/>
        </w:rPr>
      </w:pPr>
    </w:p>
    <w:p w:rsidR="00C67447" w:rsidRDefault="00C67447" w:rsidP="00C67447">
      <w:r>
        <w:t>ACTIVIDAD A DESARROLLAR: Apropiación de parques, plazas y espacios públicos</w:t>
      </w:r>
    </w:p>
    <w:p w:rsidR="00C67447" w:rsidRDefault="00C67447" w:rsidP="00C67447">
      <w:r>
        <w:t>NOMBRE LUGAR DEL EVENTO: Barrio Los Puentes</w:t>
      </w:r>
    </w:p>
    <w:p w:rsidR="00C67447" w:rsidRDefault="00C67447" w:rsidP="00C67447">
      <w:r>
        <w:t>LOCALIDAD: Bosa</w:t>
      </w:r>
    </w:p>
    <w:p w:rsidR="00C67447" w:rsidRDefault="00C67447" w:rsidP="00C67447">
      <w:r>
        <w:t xml:space="preserve">BARRIO: </w:t>
      </w:r>
      <w:r w:rsidR="00E457D7">
        <w:t>Los Puentes</w:t>
      </w:r>
    </w:p>
    <w:p w:rsidR="00C67447" w:rsidRDefault="00C67447" w:rsidP="00C67447">
      <w:r>
        <w:t xml:space="preserve">DIRECCION: </w:t>
      </w:r>
      <w:r w:rsidR="00E457D7">
        <w:t>Carrera 1D – Calle 48 P Bis A Sur</w:t>
      </w:r>
    </w:p>
    <w:p w:rsidR="00C67447" w:rsidRDefault="00C67447" w:rsidP="00C67447">
      <w:r>
        <w:t>DIA INICIAL: 24 de mayo</w:t>
      </w:r>
    </w:p>
    <w:p w:rsidR="00C67447" w:rsidRDefault="00C67447" w:rsidP="00C67447">
      <w:r>
        <w:t>DIA FINAL: 27 de mayo</w:t>
      </w:r>
    </w:p>
    <w:p w:rsidR="00C67447" w:rsidRDefault="00C67447" w:rsidP="00C67447">
      <w:r>
        <w:t>HORA: 9:00 am – 4:00 pm</w:t>
      </w:r>
    </w:p>
    <w:p w:rsidR="00C67447" w:rsidRDefault="00C67447" w:rsidP="00C67447">
      <w:r>
        <w:t>OBJETIVO: Festival de la Pintura</w:t>
      </w:r>
    </w:p>
    <w:p w:rsidR="00C67447" w:rsidRDefault="00C67447" w:rsidP="00C67447">
      <w:r>
        <w:t>DESCRIPCION DEL OBJETIVO: Festival de la Pintura en el marco de la estrategia Habitarte del Programa de Mejoramiento Integral de Barrios</w:t>
      </w:r>
    </w:p>
    <w:p w:rsidR="00C67447" w:rsidRDefault="00C67447" w:rsidP="00C67447">
      <w:r>
        <w:t>POBLACION BENEFICIADA: Hombres</w:t>
      </w:r>
    </w:p>
    <w:p w:rsidR="00C67447" w:rsidRDefault="00C67447" w:rsidP="00C67447">
      <w:r>
        <w:t>ENTIDAD QUE APOYA: Ninguna</w:t>
      </w:r>
    </w:p>
    <w:p w:rsidR="00C67447" w:rsidRDefault="00C67447" w:rsidP="00C67447">
      <w:r>
        <w:t>OTROS BENEFICIARIOS: Mujeres</w:t>
      </w:r>
    </w:p>
    <w:p w:rsidR="00C67447" w:rsidRDefault="00C67447" w:rsidP="00C67447">
      <w:r>
        <w:t xml:space="preserve">MAIL DE CONTACTO: </w:t>
      </w:r>
      <w:r w:rsidRPr="00956B06">
        <w:t>jzuluagaa@habitatbogota.gov.co</w:t>
      </w:r>
    </w:p>
    <w:p w:rsidR="00C67447" w:rsidRDefault="00C67447" w:rsidP="00C67447">
      <w:r>
        <w:t>CONTACTO: John Zuluaga</w:t>
      </w:r>
    </w:p>
    <w:p w:rsidR="000E6978" w:rsidRDefault="000E6978" w:rsidP="00750191">
      <w:pPr>
        <w:rPr>
          <w:b/>
          <w:sz w:val="22"/>
          <w:szCs w:val="22"/>
          <w:lang w:val="es-CO"/>
        </w:rPr>
      </w:pPr>
    </w:p>
    <w:p w:rsidR="00BC3907" w:rsidRDefault="00BC3907" w:rsidP="00BC3907">
      <w:r>
        <w:t>ACTIVIDAD A DESARROLLAR: Jornada de sensibilización</w:t>
      </w:r>
    </w:p>
    <w:p w:rsidR="00BC3907" w:rsidRDefault="00BC3907" w:rsidP="00BC3907">
      <w:r>
        <w:t>NOMBRE LUGAR DEL EVENTO: Barrio Cerro Norte</w:t>
      </w:r>
    </w:p>
    <w:p w:rsidR="00BC3907" w:rsidRDefault="00BC3907" w:rsidP="00BC3907">
      <w:r>
        <w:t>LOCALIDAD: Usaquén</w:t>
      </w:r>
    </w:p>
    <w:p w:rsidR="00BC3907" w:rsidRDefault="00BC3907" w:rsidP="00BC3907">
      <w:r>
        <w:t>BARRIO: Cerro Norte</w:t>
      </w:r>
    </w:p>
    <w:p w:rsidR="00BC3907" w:rsidRDefault="00BC3907" w:rsidP="00BC3907">
      <w:r>
        <w:t>DIRECCION: Carrera 1 – Calle 161</w:t>
      </w:r>
    </w:p>
    <w:p w:rsidR="00BC3907" w:rsidRDefault="00BC3907" w:rsidP="00BC3907">
      <w:r>
        <w:t>DIA INICIAL: 1 de mayo</w:t>
      </w:r>
    </w:p>
    <w:p w:rsidR="00BC3907" w:rsidRDefault="00BC3907" w:rsidP="00BC3907">
      <w:r>
        <w:t>DIA FINAL: 4 de mayo</w:t>
      </w:r>
    </w:p>
    <w:p w:rsidR="00BC3907" w:rsidRDefault="00BC3907" w:rsidP="00BC3907">
      <w:r>
        <w:t>HORA: 9:00 am – 4:00 pm</w:t>
      </w:r>
    </w:p>
    <w:p w:rsidR="00BC3907" w:rsidRDefault="00BC3907" w:rsidP="00BC3907">
      <w:r>
        <w:t>OBJETIVO: Recorridos de sensibilización</w:t>
      </w:r>
    </w:p>
    <w:p w:rsidR="00BC3907" w:rsidRDefault="00BC3907" w:rsidP="00BC3907">
      <w:r>
        <w:t>DESCRIPCION DEL OBJETIVO: Recorridos de sensibilización predio a predio en el marco de la estrategia Habitarte del Programa de Mejoramiento Integral de Barrios, y diagnóstico del sector</w:t>
      </w:r>
    </w:p>
    <w:p w:rsidR="00BC3907" w:rsidRDefault="00BC3907" w:rsidP="00BC3907">
      <w:r>
        <w:t>POBLACION BENEFICIADA: Hombres</w:t>
      </w:r>
    </w:p>
    <w:p w:rsidR="00BC3907" w:rsidRDefault="00BC3907" w:rsidP="00BC3907">
      <w:r>
        <w:t>ENTIDAD QUE APOYA: Ninguna</w:t>
      </w:r>
    </w:p>
    <w:p w:rsidR="00BC3907" w:rsidRDefault="00BC3907" w:rsidP="00BC3907">
      <w:r>
        <w:t>OTROS BENEFICIARIOS: Mujeres</w:t>
      </w:r>
    </w:p>
    <w:p w:rsidR="00BC3907" w:rsidRDefault="00BC3907" w:rsidP="00BC3907">
      <w:r>
        <w:t xml:space="preserve">MAIL DE CONTACTO: </w:t>
      </w:r>
      <w:r w:rsidRPr="00956B06">
        <w:t>jzuluagaa@habitatbogota.gov.co</w:t>
      </w:r>
    </w:p>
    <w:p w:rsidR="00BC3907" w:rsidRDefault="00BC3907" w:rsidP="00BC3907">
      <w:r>
        <w:t>CONTACTO: John Zuluaga</w:t>
      </w:r>
    </w:p>
    <w:p w:rsidR="00BC3907" w:rsidRDefault="00BC3907" w:rsidP="00BC3907">
      <w:pPr>
        <w:rPr>
          <w:b/>
          <w:sz w:val="22"/>
          <w:szCs w:val="22"/>
          <w:lang w:val="es-CO"/>
        </w:rPr>
      </w:pPr>
    </w:p>
    <w:p w:rsidR="00BC3907" w:rsidRDefault="00BC3907" w:rsidP="00BC3907">
      <w:pPr>
        <w:rPr>
          <w:b/>
          <w:sz w:val="22"/>
          <w:szCs w:val="22"/>
          <w:lang w:val="es-CO"/>
        </w:rPr>
      </w:pPr>
    </w:p>
    <w:p w:rsidR="00BC3907" w:rsidRDefault="00BC3907" w:rsidP="00BC3907">
      <w:r>
        <w:t>ACTIVIDAD A DESARROLLAR: Taller, Foro, Capacitación</w:t>
      </w:r>
    </w:p>
    <w:p w:rsidR="00BC3907" w:rsidRDefault="00BC3907" w:rsidP="00BC3907">
      <w:r>
        <w:t>NOMBRE LUGAR DEL EVENTO: Barrio Cerro Norte</w:t>
      </w:r>
    </w:p>
    <w:p w:rsidR="00BC3907" w:rsidRDefault="00BC3907" w:rsidP="00BC3907">
      <w:r>
        <w:t>LOCALIDAD: Usaquén</w:t>
      </w:r>
    </w:p>
    <w:p w:rsidR="00BC3907" w:rsidRDefault="00BC3907" w:rsidP="00BC3907">
      <w:r>
        <w:t>BARRIO: Cerro Norte</w:t>
      </w:r>
    </w:p>
    <w:p w:rsidR="00BC3907" w:rsidRDefault="00BC3907" w:rsidP="00BC3907">
      <w:r>
        <w:t>DIRECCION: Carrera 1 – Calle 161</w:t>
      </w:r>
    </w:p>
    <w:p w:rsidR="00BC3907" w:rsidRDefault="00BC3907" w:rsidP="00BC3907">
      <w:r>
        <w:t>DIA INICIAL: 9 de mayo</w:t>
      </w:r>
    </w:p>
    <w:p w:rsidR="00BC3907" w:rsidRDefault="00BC3907" w:rsidP="00BC3907">
      <w:r>
        <w:t>DIA FINAL: 11 de mayo</w:t>
      </w:r>
    </w:p>
    <w:p w:rsidR="00BC3907" w:rsidRDefault="00BC3907" w:rsidP="00BC3907">
      <w:r>
        <w:lastRenderedPageBreak/>
        <w:t>HORA: 9:00 am – 4:00 pm</w:t>
      </w:r>
    </w:p>
    <w:p w:rsidR="00BC3907" w:rsidRDefault="00BC3907" w:rsidP="00BC3907">
      <w:r>
        <w:t>OBJETIVO: Talleres de convivencia y alistamiento de fachadas</w:t>
      </w:r>
    </w:p>
    <w:p w:rsidR="00BC3907" w:rsidRDefault="00BC3907" w:rsidP="00BC3907">
      <w:r>
        <w:t xml:space="preserve">DESCRIPCION DEL OBJETIVO: </w:t>
      </w:r>
      <w:r w:rsidR="0065360A">
        <w:t xml:space="preserve">Talleres de convivencia y alistamiento de fachadas </w:t>
      </w:r>
      <w:r>
        <w:t>en el marco de la estrategia Habitarte del Programa de Mejoramiento Integral de Barrios, y diagnóstico del sector</w:t>
      </w:r>
    </w:p>
    <w:p w:rsidR="00BC3907" w:rsidRDefault="00BC3907" w:rsidP="00BC3907">
      <w:r>
        <w:t>POBLACION BENEFICIADA: Hombres</w:t>
      </w:r>
    </w:p>
    <w:p w:rsidR="00BC3907" w:rsidRDefault="00BC3907" w:rsidP="00BC3907">
      <w:r>
        <w:t>ENTIDAD QUE APOYA: Ninguna</w:t>
      </w:r>
    </w:p>
    <w:p w:rsidR="00BC3907" w:rsidRDefault="00BC3907" w:rsidP="00BC3907">
      <w:r>
        <w:t>OTROS BENEFICIARIOS: Mujeres</w:t>
      </w:r>
    </w:p>
    <w:p w:rsidR="00BC3907" w:rsidRDefault="00BC3907" w:rsidP="00BC3907">
      <w:r>
        <w:t xml:space="preserve">MAIL DE CONTACTO: </w:t>
      </w:r>
      <w:r w:rsidRPr="00956B06">
        <w:t>jzuluagaa@habitatbogota.gov.co</w:t>
      </w:r>
    </w:p>
    <w:p w:rsidR="00BC3907" w:rsidRDefault="00BC3907" w:rsidP="00BC3907">
      <w:r>
        <w:t>CONTACTO: John Zuluaga</w:t>
      </w:r>
    </w:p>
    <w:p w:rsidR="00BC3907" w:rsidRDefault="00BC3907" w:rsidP="00BC3907">
      <w:pPr>
        <w:rPr>
          <w:b/>
          <w:sz w:val="22"/>
          <w:szCs w:val="22"/>
          <w:lang w:val="es-CO"/>
        </w:rPr>
      </w:pPr>
    </w:p>
    <w:p w:rsidR="00BC3907" w:rsidRDefault="00BC3907" w:rsidP="00BC3907">
      <w:r>
        <w:t>ACTIVIDAD A DESARROLLAR: Apropiación de parques, plazas y espacios públicos</w:t>
      </w:r>
    </w:p>
    <w:p w:rsidR="00BC3907" w:rsidRDefault="00BC3907" w:rsidP="00BC3907">
      <w:r>
        <w:t>NOMBRE LUGAR DEL EVENTO: Barrio Cerro Norte</w:t>
      </w:r>
    </w:p>
    <w:p w:rsidR="00BC3907" w:rsidRDefault="00BC3907" w:rsidP="00BC3907">
      <w:r>
        <w:t>LOCALIDAD: Usaquén</w:t>
      </w:r>
    </w:p>
    <w:p w:rsidR="00BC3907" w:rsidRDefault="00BC3907" w:rsidP="00BC3907">
      <w:r>
        <w:t>BARRIO: Cerro Norte</w:t>
      </w:r>
    </w:p>
    <w:p w:rsidR="00BC3907" w:rsidRDefault="00BC3907" w:rsidP="00BC3907">
      <w:r>
        <w:t>DIRECCION: Carrera 1 – Calle 161</w:t>
      </w:r>
    </w:p>
    <w:p w:rsidR="00BC3907" w:rsidRDefault="00BC3907" w:rsidP="00BC3907">
      <w:r>
        <w:t>DIA INICIAL: 19 de mayo</w:t>
      </w:r>
    </w:p>
    <w:p w:rsidR="00BC3907" w:rsidRDefault="00BC3907" w:rsidP="00BC3907">
      <w:r>
        <w:t>DIA FINAL: 21 de mayo</w:t>
      </w:r>
    </w:p>
    <w:p w:rsidR="00BC3907" w:rsidRDefault="00BC3907" w:rsidP="00BC3907">
      <w:r>
        <w:t>HORA: 9:00 am – 4:00 pm</w:t>
      </w:r>
    </w:p>
    <w:p w:rsidR="00BC3907" w:rsidRDefault="00BC3907" w:rsidP="00BC3907">
      <w:r>
        <w:t>OBJETIVO: Festival de la Pintura</w:t>
      </w:r>
    </w:p>
    <w:p w:rsidR="00BC3907" w:rsidRDefault="00BC3907" w:rsidP="00BC3907">
      <w:r>
        <w:t xml:space="preserve">DESCRIPCION DEL OBJETIVO: Festival de la Pintura en el marco de la estrategia Habitarte del Programa de Mejoramiento Integral de Barrios </w:t>
      </w:r>
    </w:p>
    <w:p w:rsidR="00BC3907" w:rsidRDefault="00BC3907" w:rsidP="00BC3907">
      <w:r>
        <w:t>POBLACION BENEFICIADA: Hombres</w:t>
      </w:r>
    </w:p>
    <w:p w:rsidR="00BC3907" w:rsidRDefault="00BC3907" w:rsidP="00BC3907">
      <w:r>
        <w:t>ENTIDAD QUE APOYA: Ninguna</w:t>
      </w:r>
    </w:p>
    <w:p w:rsidR="00BC3907" w:rsidRDefault="00BC3907" w:rsidP="00BC3907">
      <w:r>
        <w:t>OTROS BENEFICIARIOS: Mujeres</w:t>
      </w:r>
    </w:p>
    <w:p w:rsidR="00BC3907" w:rsidRDefault="00BC3907" w:rsidP="00BC3907">
      <w:r>
        <w:t xml:space="preserve">MAIL DE CONTACTO: </w:t>
      </w:r>
      <w:r w:rsidRPr="00956B06">
        <w:t>jzuluagaa@habitatbogota.gov.co</w:t>
      </w:r>
    </w:p>
    <w:p w:rsidR="00BC3907" w:rsidRDefault="00BC3907" w:rsidP="00BC3907">
      <w:r>
        <w:t>CONTACTO: John Zuluaga</w:t>
      </w:r>
    </w:p>
    <w:p w:rsidR="000019E5" w:rsidRDefault="000019E5" w:rsidP="00750191">
      <w:pPr>
        <w:rPr>
          <w:b/>
          <w:sz w:val="22"/>
          <w:szCs w:val="22"/>
          <w:lang w:val="es-CO"/>
        </w:rPr>
      </w:pPr>
    </w:p>
    <w:p w:rsidR="004C0074" w:rsidRDefault="004C0074" w:rsidP="004C0074">
      <w:r>
        <w:t>ACTIVIDAD A DESARROLLAR: Taller, Foro, Capacitación</w:t>
      </w:r>
    </w:p>
    <w:p w:rsidR="004C0074" w:rsidRDefault="004C0074" w:rsidP="004C0074">
      <w:r>
        <w:t>NOMBRE LUGAR DEL EVENTO: Barrio Santa Cecilia</w:t>
      </w:r>
    </w:p>
    <w:p w:rsidR="004C0074" w:rsidRDefault="004C0074" w:rsidP="004C0074">
      <w:r>
        <w:t>LOCALIDAD: Usaquén</w:t>
      </w:r>
    </w:p>
    <w:p w:rsidR="004C0074" w:rsidRDefault="004C0074" w:rsidP="004C0074">
      <w:r>
        <w:t>BARRIO: Santa Cecilia</w:t>
      </w:r>
    </w:p>
    <w:p w:rsidR="004C0074" w:rsidRDefault="004C0074" w:rsidP="004C0074">
      <w:r>
        <w:t xml:space="preserve">DIRECCION: </w:t>
      </w:r>
      <w:r w:rsidR="001A7E9B">
        <w:t>Carrera 2 Este – Calle 163</w:t>
      </w:r>
    </w:p>
    <w:p w:rsidR="004C0074" w:rsidRDefault="004C0074" w:rsidP="004C0074">
      <w:r>
        <w:t>DIA INICIAL: 20 de mayo</w:t>
      </w:r>
    </w:p>
    <w:p w:rsidR="004C0074" w:rsidRDefault="004C0074" w:rsidP="004C0074">
      <w:r>
        <w:t>DIA FINAL: 20 de mayo</w:t>
      </w:r>
    </w:p>
    <w:p w:rsidR="004C0074" w:rsidRDefault="004C0074" w:rsidP="004C0074">
      <w:r>
        <w:t>HORA: 9:00 am – 4:00 pm</w:t>
      </w:r>
    </w:p>
    <w:p w:rsidR="004C0074" w:rsidRDefault="004C0074" w:rsidP="004C0074">
      <w:r>
        <w:t>OBJETIVO: Concertación de la intervención</w:t>
      </w:r>
    </w:p>
    <w:p w:rsidR="004C0074" w:rsidRDefault="004C0074" w:rsidP="004C0074">
      <w:r>
        <w:t>DESCRIPCION DEL OBJETIVO: Concertación participativa de la intervención de escala ciudad en el marco de la estrategia Habitarte del Programa de Mejoramiento Integral de Barrios</w:t>
      </w:r>
    </w:p>
    <w:p w:rsidR="004C0074" w:rsidRDefault="004C0074" w:rsidP="004C0074">
      <w:r>
        <w:t>POBLACION BENEFICIADA: Hombres</w:t>
      </w:r>
    </w:p>
    <w:p w:rsidR="004C0074" w:rsidRDefault="004C0074" w:rsidP="004C0074">
      <w:r>
        <w:t>ENTIDAD QUE APOYA: Ninguna</w:t>
      </w:r>
    </w:p>
    <w:p w:rsidR="004C0074" w:rsidRDefault="004C0074" w:rsidP="004C0074">
      <w:r>
        <w:t>OTROS BENEFICIARIOS: Mujeres</w:t>
      </w:r>
    </w:p>
    <w:p w:rsidR="004C0074" w:rsidRDefault="004C0074" w:rsidP="004C0074">
      <w:r>
        <w:t xml:space="preserve">MAIL DE CONTACTO: </w:t>
      </w:r>
      <w:r w:rsidRPr="00956B06">
        <w:t>jzuluagaa@habitatbogota.gov.co</w:t>
      </w:r>
    </w:p>
    <w:p w:rsidR="004C0074" w:rsidRDefault="004C0074" w:rsidP="004C0074">
      <w:r>
        <w:t>CONTACTO: John Zuluaga</w:t>
      </w:r>
    </w:p>
    <w:p w:rsidR="004C0074" w:rsidRDefault="004C0074" w:rsidP="00750191">
      <w:pPr>
        <w:rPr>
          <w:b/>
          <w:sz w:val="22"/>
          <w:szCs w:val="22"/>
          <w:lang w:val="es-CO"/>
        </w:rPr>
      </w:pPr>
    </w:p>
    <w:p w:rsidR="00BC3907" w:rsidRDefault="00BC3907" w:rsidP="00BC3907">
      <w:r>
        <w:t>ACTIVIDAD A DESARROLLAR: Jornada de sensibilización</w:t>
      </w:r>
    </w:p>
    <w:p w:rsidR="00BC3907" w:rsidRDefault="00BC3907" w:rsidP="00BC3907">
      <w:r>
        <w:t>NOMBRE LUGAR DEL EVENTO: Barrio Santa Cecilia</w:t>
      </w:r>
    </w:p>
    <w:p w:rsidR="00BC3907" w:rsidRDefault="00BC3907" w:rsidP="00BC3907">
      <w:r>
        <w:t>LOCALIDAD: Usaquén</w:t>
      </w:r>
    </w:p>
    <w:p w:rsidR="00BC3907" w:rsidRDefault="00BC3907" w:rsidP="00BC3907">
      <w:r>
        <w:t>BARRIO: Santa Cecilia</w:t>
      </w:r>
    </w:p>
    <w:p w:rsidR="00BC3907" w:rsidRDefault="00BC3907" w:rsidP="00BC3907">
      <w:r>
        <w:t>DIRECCION: Carrera 2 Este – Calle 163</w:t>
      </w:r>
    </w:p>
    <w:p w:rsidR="00BC3907" w:rsidRDefault="00BC3907" w:rsidP="00BC3907">
      <w:r>
        <w:t>DIA INICIAL: 23 de mayo</w:t>
      </w:r>
    </w:p>
    <w:p w:rsidR="00BC3907" w:rsidRDefault="00BC3907" w:rsidP="00BC3907">
      <w:r>
        <w:lastRenderedPageBreak/>
        <w:t>DIA FINAL: 26 de mayo</w:t>
      </w:r>
    </w:p>
    <w:p w:rsidR="00BC3907" w:rsidRDefault="00BC3907" w:rsidP="00BC3907">
      <w:r>
        <w:t>HORA: 9:00 am – 4:00 pm</w:t>
      </w:r>
    </w:p>
    <w:p w:rsidR="00BC3907" w:rsidRDefault="00BC3907" w:rsidP="00BC3907">
      <w:r>
        <w:t>OBJETIVO: Recorridos de sensibilización</w:t>
      </w:r>
    </w:p>
    <w:p w:rsidR="00BC3907" w:rsidRDefault="00BC3907" w:rsidP="00BC3907">
      <w:r>
        <w:t>DESCRIPCION DEL OBJETIVO: Recorridos de sensibilización predio a predio en el marco de la estrategia Habitarte del Programa de Mejoramiento Integral de Barrios</w:t>
      </w:r>
    </w:p>
    <w:p w:rsidR="00BC3907" w:rsidRDefault="00BC3907" w:rsidP="00BC3907">
      <w:r>
        <w:t>POBLACION BENEFICIADA: Hombres</w:t>
      </w:r>
    </w:p>
    <w:p w:rsidR="00BC3907" w:rsidRDefault="00BC3907" w:rsidP="00BC3907">
      <w:r>
        <w:t>ENTIDAD QUE APOYA: Ninguna</w:t>
      </w:r>
    </w:p>
    <w:p w:rsidR="00BC3907" w:rsidRDefault="00BC3907" w:rsidP="00BC3907">
      <w:r>
        <w:t>OTROS BENEFICIARIOS: Mujeres</w:t>
      </w:r>
    </w:p>
    <w:p w:rsidR="00BC3907" w:rsidRDefault="00BC3907" w:rsidP="00BC3907">
      <w:r>
        <w:t xml:space="preserve">MAIL DE CONTACTO: </w:t>
      </w:r>
      <w:r w:rsidRPr="00956B06">
        <w:t>jzuluagaa@habitatbogota.gov.co</w:t>
      </w:r>
    </w:p>
    <w:p w:rsidR="00BC3907" w:rsidRDefault="00BC3907" w:rsidP="00BC3907">
      <w:r>
        <w:t>CONTACTO: John Zuluaga</w:t>
      </w:r>
    </w:p>
    <w:p w:rsidR="004C0074" w:rsidRDefault="004C0074" w:rsidP="004C0074">
      <w:pPr>
        <w:rPr>
          <w:b/>
          <w:sz w:val="22"/>
          <w:szCs w:val="22"/>
          <w:lang w:val="es-CO"/>
        </w:rPr>
      </w:pPr>
    </w:p>
    <w:p w:rsidR="00BC3907" w:rsidRDefault="00BC3907" w:rsidP="00BC3907">
      <w:r>
        <w:t>ACTIVIDAD A DESARROLLAR: Taller, Foro, Capacitación</w:t>
      </w:r>
    </w:p>
    <w:p w:rsidR="00BC3907" w:rsidRDefault="00BC3907" w:rsidP="00BC3907">
      <w:r>
        <w:t>NOMBRE LUGAR DEL EVENTO: Barrio Santa Cecilia</w:t>
      </w:r>
    </w:p>
    <w:p w:rsidR="00BC3907" w:rsidRDefault="00BC3907" w:rsidP="00BC3907">
      <w:r>
        <w:t>LOCALIDAD: Usaquén</w:t>
      </w:r>
    </w:p>
    <w:p w:rsidR="00BC3907" w:rsidRDefault="00BC3907" w:rsidP="00BC3907">
      <w:r>
        <w:t>BARRIO: Santa Cecilia</w:t>
      </w:r>
    </w:p>
    <w:p w:rsidR="00BC3907" w:rsidRDefault="00BC3907" w:rsidP="00BC3907">
      <w:r>
        <w:t xml:space="preserve">DIRECCION: </w:t>
      </w:r>
      <w:r w:rsidR="001A7E9B">
        <w:t>Carrera 2 Este – Calle 163</w:t>
      </w:r>
    </w:p>
    <w:p w:rsidR="00BC3907" w:rsidRDefault="00BC3907" w:rsidP="00BC3907">
      <w:r>
        <w:t>DIA INICIAL: 23 de mayo</w:t>
      </w:r>
    </w:p>
    <w:p w:rsidR="00BC3907" w:rsidRDefault="00BC3907" w:rsidP="00BC3907">
      <w:r>
        <w:t>DIA FINAL: 26 de mayo</w:t>
      </w:r>
    </w:p>
    <w:p w:rsidR="00BC3907" w:rsidRDefault="00BC3907" w:rsidP="00BC3907">
      <w:r>
        <w:t>HORA: 9:00 am – 4:00 pm</w:t>
      </w:r>
    </w:p>
    <w:p w:rsidR="00BC3907" w:rsidRDefault="00BC3907" w:rsidP="00BC3907">
      <w:r>
        <w:t>OBJETIVO: Talleres de convivencia</w:t>
      </w:r>
    </w:p>
    <w:p w:rsidR="00BC3907" w:rsidRDefault="00BC3907" w:rsidP="00BC3907">
      <w:r>
        <w:t xml:space="preserve">DESCRIPCION DEL OBJETIVO: </w:t>
      </w:r>
      <w:r w:rsidR="0065360A">
        <w:t xml:space="preserve">Talleres de convivencia </w:t>
      </w:r>
      <w:r>
        <w:t>en el marco de la estrategia Habitarte del Programa de Mejoramiento Integral de Barrios</w:t>
      </w:r>
    </w:p>
    <w:p w:rsidR="00BC3907" w:rsidRDefault="00BC3907" w:rsidP="00BC3907">
      <w:r>
        <w:t>POBLACION BENEFICIADA: Hombres</w:t>
      </w:r>
    </w:p>
    <w:p w:rsidR="00BC3907" w:rsidRDefault="00BC3907" w:rsidP="00BC3907">
      <w:r>
        <w:t>ENTIDAD QUE APOYA: Ninguna</w:t>
      </w:r>
    </w:p>
    <w:p w:rsidR="00BC3907" w:rsidRDefault="00BC3907" w:rsidP="00BC3907">
      <w:r>
        <w:t>OTROS BENEFICIARIOS: Mujeres</w:t>
      </w:r>
    </w:p>
    <w:p w:rsidR="00BC3907" w:rsidRDefault="00BC3907" w:rsidP="00BC3907">
      <w:r>
        <w:t xml:space="preserve">MAIL DE CONTACTO: </w:t>
      </w:r>
      <w:r w:rsidRPr="00956B06">
        <w:t>jzuluagaa@habitatbogota.gov.co</w:t>
      </w:r>
    </w:p>
    <w:p w:rsidR="00BC3907" w:rsidRDefault="00BC3907" w:rsidP="00BC3907">
      <w:r>
        <w:t>CONTACTO: John Zuluaga</w:t>
      </w:r>
    </w:p>
    <w:p w:rsidR="00BC3907" w:rsidRDefault="00BC3907" w:rsidP="00750191">
      <w:pPr>
        <w:rPr>
          <w:b/>
          <w:sz w:val="22"/>
          <w:szCs w:val="22"/>
          <w:lang w:val="es-CO"/>
        </w:rPr>
      </w:pPr>
    </w:p>
    <w:p w:rsidR="000019E5" w:rsidRDefault="000019E5" w:rsidP="00750191">
      <w:pPr>
        <w:rPr>
          <w:b/>
          <w:sz w:val="22"/>
          <w:szCs w:val="22"/>
          <w:lang w:val="es-CO"/>
        </w:rPr>
      </w:pPr>
    </w:p>
    <w:p w:rsidR="00956B06" w:rsidRDefault="00956B06" w:rsidP="00750191">
      <w:pPr>
        <w:rPr>
          <w:b/>
          <w:sz w:val="22"/>
          <w:szCs w:val="22"/>
          <w:lang w:val="es-CO"/>
        </w:rPr>
      </w:pPr>
      <w:r>
        <w:rPr>
          <w:b/>
          <w:sz w:val="22"/>
          <w:szCs w:val="22"/>
          <w:lang w:val="es-CO"/>
        </w:rPr>
        <w:t xml:space="preserve">LEGALIZACIÓN: </w:t>
      </w:r>
    </w:p>
    <w:p w:rsidR="00487CE2" w:rsidRDefault="00487CE2" w:rsidP="00487CE2"/>
    <w:p w:rsidR="002B2908" w:rsidRDefault="002B2908" w:rsidP="002B2908">
      <w:r>
        <w:t>ACTIVIDAD A DESARROLLAR: Jornada de socialización</w:t>
      </w:r>
    </w:p>
    <w:p w:rsidR="002B2908" w:rsidRDefault="002B2908" w:rsidP="002B2908">
      <w:r>
        <w:t xml:space="preserve">NOMBRE LUGAR DEL EVENTO: Barrio Recodo – República de Canadá </w:t>
      </w:r>
    </w:p>
    <w:p w:rsidR="002B2908" w:rsidRDefault="002B2908" w:rsidP="002B2908">
      <w:r>
        <w:t>LOCALIDAD: San Cristóbal</w:t>
      </w:r>
    </w:p>
    <w:p w:rsidR="002B2908" w:rsidRDefault="002B2908" w:rsidP="002B2908">
      <w:r>
        <w:t>BARRIO: Recodo – República de Canadá</w:t>
      </w:r>
    </w:p>
    <w:p w:rsidR="002B2908" w:rsidRDefault="002B2908" w:rsidP="002B2908">
      <w:r>
        <w:t>DIRECCION: Transversal 13 C Este – Diagonal 48 Sur</w:t>
      </w:r>
    </w:p>
    <w:p w:rsidR="002B2908" w:rsidRDefault="002B2908" w:rsidP="002B2908">
      <w:r>
        <w:t>DIA INICIAL: 1 de mayo</w:t>
      </w:r>
    </w:p>
    <w:p w:rsidR="002B2908" w:rsidRDefault="002B2908" w:rsidP="002B2908">
      <w:r>
        <w:t>DIA FINAL: 6 de mayo</w:t>
      </w:r>
    </w:p>
    <w:p w:rsidR="002B2908" w:rsidRDefault="002B2908" w:rsidP="002B2908">
      <w:r>
        <w:t>HORA: 9:00 am – 4:00 pm</w:t>
      </w:r>
    </w:p>
    <w:p w:rsidR="002B2908" w:rsidRDefault="002B2908" w:rsidP="002B2908">
      <w:r>
        <w:t>OBJETIVO: Socialización del expediente de legalización</w:t>
      </w:r>
    </w:p>
    <w:p w:rsidR="002B2908" w:rsidRPr="002B2908" w:rsidRDefault="002B2908" w:rsidP="002B2908">
      <w:r>
        <w:t xml:space="preserve">DESCRIPCION DEL OBJETIVO: Socialización de expediente de legalización urbanística radicado ante la </w:t>
      </w:r>
      <w:r w:rsidRPr="002B2908">
        <w:t>Secretaría Distrital de Planeación</w:t>
      </w:r>
    </w:p>
    <w:p w:rsidR="00487CE2" w:rsidRPr="002B2908" w:rsidRDefault="00487CE2" w:rsidP="00487CE2">
      <w:r w:rsidRPr="002B2908">
        <w:t>POBLACION BENEFICIADA: Hombres</w:t>
      </w:r>
    </w:p>
    <w:p w:rsidR="00487CE2" w:rsidRPr="002B2908" w:rsidRDefault="00487CE2" w:rsidP="00487CE2">
      <w:r w:rsidRPr="002B2908">
        <w:t>ENTIDAD QUE APOYA: Ninguna</w:t>
      </w:r>
    </w:p>
    <w:p w:rsidR="00487CE2" w:rsidRPr="002B2908" w:rsidRDefault="00487CE2" w:rsidP="00487CE2">
      <w:r w:rsidRPr="002B2908">
        <w:t>OTROS BENEFICIARIOS: Mujeres</w:t>
      </w:r>
    </w:p>
    <w:p w:rsidR="00487CE2" w:rsidRPr="002B2908" w:rsidRDefault="00487CE2" w:rsidP="00487CE2">
      <w:r w:rsidRPr="002B2908">
        <w:t xml:space="preserve">MAIL DE CONTACTO: </w:t>
      </w:r>
      <w:r w:rsidR="00E060E7" w:rsidRPr="002B2908">
        <w:t>aleonc</w:t>
      </w:r>
      <w:r w:rsidRPr="002B2908">
        <w:t>@habitatbogota.gov.co</w:t>
      </w:r>
    </w:p>
    <w:p w:rsidR="00487CE2" w:rsidRDefault="00487CE2" w:rsidP="00487CE2">
      <w:r w:rsidRPr="002B2908">
        <w:t>CONTACTO: Adriana León</w:t>
      </w:r>
    </w:p>
    <w:p w:rsidR="00956B06" w:rsidRDefault="00956B06" w:rsidP="00750191">
      <w:pPr>
        <w:rPr>
          <w:sz w:val="22"/>
          <w:szCs w:val="22"/>
          <w:lang w:val="es-CO"/>
        </w:rPr>
      </w:pPr>
    </w:p>
    <w:p w:rsidR="002B2908" w:rsidRDefault="002B2908" w:rsidP="002B2908">
      <w:r>
        <w:t>ACTIVIDAD A DESARROLLAR: Jornada de socialización</w:t>
      </w:r>
    </w:p>
    <w:p w:rsidR="002B2908" w:rsidRDefault="002B2908" w:rsidP="002B2908">
      <w:r>
        <w:t>NOMBRE LUGAR DEL EVENTO: Barrio Primavera II</w:t>
      </w:r>
    </w:p>
    <w:p w:rsidR="002B2908" w:rsidRDefault="002B2908" w:rsidP="002B2908">
      <w:r>
        <w:lastRenderedPageBreak/>
        <w:t>LOCALIDAD: Ciudad Bolívar</w:t>
      </w:r>
    </w:p>
    <w:p w:rsidR="002B2908" w:rsidRDefault="002B2908" w:rsidP="002B2908">
      <w:r>
        <w:t>BARRIO:</w:t>
      </w:r>
      <w:r w:rsidR="00FF32CA">
        <w:t xml:space="preserve"> Primavera II</w:t>
      </w:r>
    </w:p>
    <w:p w:rsidR="002B2908" w:rsidRDefault="00FF32CA" w:rsidP="002B2908">
      <w:r>
        <w:t xml:space="preserve">DIRECCION: Carrera </w:t>
      </w:r>
      <w:r w:rsidR="00281496">
        <w:t>77</w:t>
      </w:r>
      <w:r>
        <w:t xml:space="preserve"> – Calle 59 A Sur</w:t>
      </w:r>
    </w:p>
    <w:p w:rsidR="002B2908" w:rsidRDefault="002B2908" w:rsidP="002B2908">
      <w:r>
        <w:t>DIA INICIAL: 1 de mayo</w:t>
      </w:r>
    </w:p>
    <w:p w:rsidR="002B2908" w:rsidRDefault="002B2908" w:rsidP="002B2908">
      <w:r>
        <w:t>DIA FINAL: 6 de mayo</w:t>
      </w:r>
    </w:p>
    <w:p w:rsidR="002B2908" w:rsidRDefault="002B2908" w:rsidP="002B2908">
      <w:r>
        <w:t>HORA: 9:00 am – 4:00 pm</w:t>
      </w:r>
    </w:p>
    <w:p w:rsidR="002B2908" w:rsidRDefault="002B2908" w:rsidP="002B2908">
      <w:r>
        <w:t>OBJETIVO: Socialización del expediente de legalización</w:t>
      </w:r>
    </w:p>
    <w:p w:rsidR="002B2908" w:rsidRPr="002B2908" w:rsidRDefault="002B2908" w:rsidP="002B2908">
      <w:r>
        <w:t xml:space="preserve">DESCRIPCION DEL OBJETIVO: Socialización de expediente de legalización urbanística radicado ante la </w:t>
      </w:r>
      <w:r w:rsidRPr="002B2908">
        <w:t>Secretaría Distrital de Planeación</w:t>
      </w:r>
    </w:p>
    <w:p w:rsidR="002B2908" w:rsidRPr="002B2908" w:rsidRDefault="002B2908" w:rsidP="002B2908">
      <w:r w:rsidRPr="002B2908">
        <w:t>POBLACION BENEFICIADA: Hombres</w:t>
      </w:r>
    </w:p>
    <w:p w:rsidR="002B2908" w:rsidRPr="002B2908" w:rsidRDefault="002B2908" w:rsidP="002B2908">
      <w:r w:rsidRPr="002B2908">
        <w:t>ENTIDAD QUE APOYA: Ninguna</w:t>
      </w:r>
    </w:p>
    <w:p w:rsidR="002B2908" w:rsidRPr="002B2908" w:rsidRDefault="002B2908" w:rsidP="002B2908">
      <w:r w:rsidRPr="002B2908">
        <w:t>OTROS BENEFICIARIOS: Mujeres</w:t>
      </w:r>
    </w:p>
    <w:p w:rsidR="002B2908" w:rsidRPr="002B2908" w:rsidRDefault="002B2908" w:rsidP="002B2908">
      <w:r w:rsidRPr="002B2908">
        <w:t>MAIL DE CONTACTO: aleonc@habitatbogota.gov.co</w:t>
      </w:r>
    </w:p>
    <w:p w:rsidR="002B2908" w:rsidRDefault="002B2908" w:rsidP="002B2908">
      <w:r w:rsidRPr="002B2908">
        <w:t>CONTACTO: Adriana León</w:t>
      </w:r>
    </w:p>
    <w:p w:rsidR="004D26AC" w:rsidRDefault="004D26AC" w:rsidP="00750191">
      <w:pPr>
        <w:rPr>
          <w:sz w:val="22"/>
          <w:szCs w:val="22"/>
          <w:lang w:val="es-CO"/>
        </w:rPr>
      </w:pPr>
    </w:p>
    <w:p w:rsidR="00FF32CA" w:rsidRDefault="00FF32CA" w:rsidP="00FF32CA">
      <w:r>
        <w:t>ACTIVIDAD A DESARROLLAR: Jornada de socialización</w:t>
      </w:r>
    </w:p>
    <w:p w:rsidR="00FF32CA" w:rsidRDefault="00FF32CA" w:rsidP="00FF32CA">
      <w:r>
        <w:t>NOMBRE LUGAR DEL EVENTO: Barrio Príncipe de Bochica II</w:t>
      </w:r>
    </w:p>
    <w:p w:rsidR="00FF32CA" w:rsidRDefault="00FF32CA" w:rsidP="00FF32CA">
      <w:r>
        <w:t>LOCALIDAD: Rafael Uribe U.</w:t>
      </w:r>
    </w:p>
    <w:p w:rsidR="00FF32CA" w:rsidRDefault="00FF32CA" w:rsidP="00FF32CA">
      <w:r>
        <w:t>BARRIO: Príncipe de Bochica II</w:t>
      </w:r>
    </w:p>
    <w:p w:rsidR="00FF32CA" w:rsidRDefault="00FF32CA" w:rsidP="00FF32CA">
      <w:r>
        <w:t>DIRECCION: Diagonal 48 J Sur – Trasversal 3</w:t>
      </w:r>
    </w:p>
    <w:p w:rsidR="00FF32CA" w:rsidRDefault="00FF32CA" w:rsidP="00FF32CA">
      <w:r>
        <w:t>DIA INICIAL: 1 de mayo</w:t>
      </w:r>
    </w:p>
    <w:p w:rsidR="00FF32CA" w:rsidRDefault="00FF32CA" w:rsidP="00FF32CA">
      <w:r>
        <w:t>DIA FINAL: 6 de mayo</w:t>
      </w:r>
    </w:p>
    <w:p w:rsidR="00FF32CA" w:rsidRDefault="00FF32CA" w:rsidP="00FF32CA">
      <w:r>
        <w:t>HORA: 9:00 am – 4:00 pm</w:t>
      </w:r>
    </w:p>
    <w:p w:rsidR="00FF32CA" w:rsidRDefault="00FF32CA" w:rsidP="00FF32CA">
      <w:r>
        <w:t>OBJETIVO: Socialización del expediente de legalización</w:t>
      </w:r>
    </w:p>
    <w:p w:rsidR="00FF32CA" w:rsidRPr="002B2908" w:rsidRDefault="00FF32CA" w:rsidP="00FF32CA">
      <w:r>
        <w:t xml:space="preserve">DESCRIPCION DEL OBJETIVO: Socialización de expediente de legalización urbanística radicado ante la </w:t>
      </w:r>
      <w:r w:rsidRPr="002B2908">
        <w:t>Secretaría Distrital de Planeación</w:t>
      </w:r>
    </w:p>
    <w:p w:rsidR="00FF32CA" w:rsidRPr="002B2908" w:rsidRDefault="00FF32CA" w:rsidP="00FF32CA">
      <w:r w:rsidRPr="002B2908">
        <w:t>POBLACION BENEFICIADA: Hombres</w:t>
      </w:r>
    </w:p>
    <w:p w:rsidR="00FF32CA" w:rsidRPr="002B2908" w:rsidRDefault="00FF32CA" w:rsidP="00FF32CA">
      <w:r w:rsidRPr="002B2908">
        <w:t>ENTIDAD QUE APOYA: Ninguna</w:t>
      </w:r>
    </w:p>
    <w:p w:rsidR="00FF32CA" w:rsidRPr="002B2908" w:rsidRDefault="00FF32CA" w:rsidP="00FF32CA">
      <w:r w:rsidRPr="002B2908">
        <w:t>OTROS BENEFICIARIOS: Mujeres</w:t>
      </w:r>
    </w:p>
    <w:p w:rsidR="00FF32CA" w:rsidRPr="002B2908" w:rsidRDefault="00FF32CA" w:rsidP="00FF32CA">
      <w:r w:rsidRPr="002B2908">
        <w:t>MAIL DE CONTACTO: aleonc@habitatbogota.gov.co</w:t>
      </w:r>
    </w:p>
    <w:p w:rsidR="00FF32CA" w:rsidRDefault="00FF32CA" w:rsidP="00FF32CA">
      <w:r w:rsidRPr="002B2908">
        <w:t>CONTACTO: Adriana León</w:t>
      </w:r>
    </w:p>
    <w:p w:rsidR="004D26AC" w:rsidRDefault="004D26AC" w:rsidP="00750191">
      <w:pPr>
        <w:rPr>
          <w:sz w:val="22"/>
          <w:szCs w:val="22"/>
          <w:lang w:val="es-CO"/>
        </w:rPr>
      </w:pPr>
    </w:p>
    <w:p w:rsidR="00FF32CA" w:rsidRDefault="00FF32CA" w:rsidP="00FF32CA">
      <w:r>
        <w:t>ACTIVIDAD A DESARROLLAR: Jornada de socialización</w:t>
      </w:r>
    </w:p>
    <w:p w:rsidR="00FF32CA" w:rsidRDefault="00FF32CA" w:rsidP="00FF32CA">
      <w:r>
        <w:t xml:space="preserve">NOMBRE LUGAR DEL EVENTO: Barrio </w:t>
      </w:r>
      <w:r w:rsidR="00072413">
        <w:t>El Recuerdo III</w:t>
      </w:r>
    </w:p>
    <w:p w:rsidR="00FF32CA" w:rsidRDefault="00FF32CA" w:rsidP="00FF32CA">
      <w:r>
        <w:t xml:space="preserve">LOCALIDAD: </w:t>
      </w:r>
      <w:r w:rsidR="00072413">
        <w:t>Bosa</w:t>
      </w:r>
    </w:p>
    <w:p w:rsidR="00FF32CA" w:rsidRDefault="00FF32CA" w:rsidP="00FF32CA">
      <w:r>
        <w:t xml:space="preserve">BARRIO: </w:t>
      </w:r>
      <w:r w:rsidR="00072413">
        <w:t>El Recuerdo III</w:t>
      </w:r>
    </w:p>
    <w:p w:rsidR="00FF32CA" w:rsidRDefault="00FF32CA" w:rsidP="00FF32CA">
      <w:r>
        <w:t xml:space="preserve">DIRECCION: </w:t>
      </w:r>
      <w:r w:rsidR="00072413">
        <w:t>Calle 58 Sur – Carrera 106 A</w:t>
      </w:r>
    </w:p>
    <w:p w:rsidR="00FF32CA" w:rsidRDefault="00072413" w:rsidP="00FF32CA">
      <w:r>
        <w:t>DIA INICIAL: 7</w:t>
      </w:r>
      <w:r w:rsidR="00FF32CA">
        <w:t xml:space="preserve"> de mayo</w:t>
      </w:r>
    </w:p>
    <w:p w:rsidR="00FF32CA" w:rsidRDefault="00072413" w:rsidP="00FF32CA">
      <w:r>
        <w:t>DIA FINAL: 13</w:t>
      </w:r>
      <w:r w:rsidR="00FF32CA">
        <w:t xml:space="preserve"> de mayo</w:t>
      </w:r>
    </w:p>
    <w:p w:rsidR="00FF32CA" w:rsidRDefault="00FF32CA" w:rsidP="00FF32CA">
      <w:r>
        <w:t>HORA: 9:00 am – 4:00 pm</w:t>
      </w:r>
    </w:p>
    <w:p w:rsidR="00FF32CA" w:rsidRDefault="00FF32CA" w:rsidP="00FF32CA">
      <w:r>
        <w:t>OBJETIVO: Socialización del expediente de legalización</w:t>
      </w:r>
    </w:p>
    <w:p w:rsidR="00FF32CA" w:rsidRPr="002B2908" w:rsidRDefault="00FF32CA" w:rsidP="00FF32CA">
      <w:r>
        <w:t xml:space="preserve">DESCRIPCION DEL OBJETIVO: Socialización de expediente de legalización urbanística radicado ante la </w:t>
      </w:r>
      <w:r w:rsidRPr="002B2908">
        <w:t>Secretaría Distrital de Planeación</w:t>
      </w:r>
    </w:p>
    <w:p w:rsidR="00FF32CA" w:rsidRPr="002B2908" w:rsidRDefault="00FF32CA" w:rsidP="00FF32CA">
      <w:r w:rsidRPr="002B2908">
        <w:t>POBLACION BENEFICIADA: Hombres</w:t>
      </w:r>
    </w:p>
    <w:p w:rsidR="00FF32CA" w:rsidRPr="002B2908" w:rsidRDefault="00FF32CA" w:rsidP="00FF32CA">
      <w:r w:rsidRPr="002B2908">
        <w:t>ENTIDAD QUE APOYA: Ninguna</w:t>
      </w:r>
    </w:p>
    <w:p w:rsidR="00FF32CA" w:rsidRPr="002B2908" w:rsidRDefault="00FF32CA" w:rsidP="00FF32CA">
      <w:r w:rsidRPr="002B2908">
        <w:t>OTROS BENEFICIARIOS: Mujeres</w:t>
      </w:r>
    </w:p>
    <w:p w:rsidR="00FF32CA" w:rsidRPr="002B2908" w:rsidRDefault="00FF32CA" w:rsidP="00FF32CA">
      <w:r w:rsidRPr="002B2908">
        <w:t>MAIL DE CONTACTO: aleonc@habitatbogota.gov.co</w:t>
      </w:r>
    </w:p>
    <w:p w:rsidR="00FF32CA" w:rsidRDefault="00FF32CA" w:rsidP="00FF32CA">
      <w:r w:rsidRPr="002B2908">
        <w:t>CONTACTO: Adriana León</w:t>
      </w:r>
    </w:p>
    <w:p w:rsidR="00FF32CA" w:rsidRDefault="00FF32CA" w:rsidP="00750191">
      <w:pPr>
        <w:rPr>
          <w:sz w:val="22"/>
          <w:szCs w:val="22"/>
          <w:lang w:val="es-CO"/>
        </w:rPr>
      </w:pPr>
    </w:p>
    <w:p w:rsidR="004A5327" w:rsidRDefault="004A5327" w:rsidP="004A5327">
      <w:r>
        <w:lastRenderedPageBreak/>
        <w:t>ACTIVIDAD A DESARROLLAR: Jornada de socialización</w:t>
      </w:r>
    </w:p>
    <w:p w:rsidR="004A5327" w:rsidRDefault="004A5327" w:rsidP="004A5327">
      <w:r>
        <w:t>NOMBRE LUGAR DEL EVENTO: Barrio San Cristóbal Norte I</w:t>
      </w:r>
    </w:p>
    <w:p w:rsidR="004A5327" w:rsidRDefault="004A5327" w:rsidP="004A5327">
      <w:r>
        <w:t>LOCALIDAD: Usaquén</w:t>
      </w:r>
    </w:p>
    <w:p w:rsidR="004A5327" w:rsidRDefault="004A5327" w:rsidP="004A5327">
      <w:r>
        <w:t xml:space="preserve">BARRIO: San Cristóbal Norte I </w:t>
      </w:r>
    </w:p>
    <w:p w:rsidR="004A5327" w:rsidRDefault="004A5327" w:rsidP="004A5327">
      <w:r>
        <w:t>DIRECCION: Carrera 7 H – Calle 163 A</w:t>
      </w:r>
    </w:p>
    <w:p w:rsidR="004A5327" w:rsidRDefault="004A5327" w:rsidP="004A5327">
      <w:r>
        <w:t>DIA INICIAL: 7 de mayo</w:t>
      </w:r>
    </w:p>
    <w:p w:rsidR="004A5327" w:rsidRDefault="004A5327" w:rsidP="004A5327">
      <w:r>
        <w:t>DIA FINAL: 13 de mayo</w:t>
      </w:r>
    </w:p>
    <w:p w:rsidR="004A5327" w:rsidRDefault="004A5327" w:rsidP="004A5327">
      <w:r>
        <w:t>HORA: 9:00 am – 4:00 pm</w:t>
      </w:r>
    </w:p>
    <w:p w:rsidR="004A5327" w:rsidRDefault="004A5327" w:rsidP="004A5327">
      <w:r>
        <w:t>OBJETIVO: Socialización del expediente de legalización</w:t>
      </w:r>
    </w:p>
    <w:p w:rsidR="004A5327" w:rsidRPr="002B2908" w:rsidRDefault="004A5327" w:rsidP="004A5327">
      <w:r>
        <w:t xml:space="preserve">DESCRIPCION DEL OBJETIVO: Socialización de expediente de legalización urbanística radicado ante la </w:t>
      </w:r>
      <w:r w:rsidRPr="002B2908">
        <w:t>Secretaría Distrital de Planeación</w:t>
      </w:r>
    </w:p>
    <w:p w:rsidR="004A5327" w:rsidRPr="002B2908" w:rsidRDefault="004A5327" w:rsidP="004A5327">
      <w:r w:rsidRPr="002B2908">
        <w:t>POBLACION BENEFICIADA: Hombres</w:t>
      </w:r>
    </w:p>
    <w:p w:rsidR="004A5327" w:rsidRPr="002B2908" w:rsidRDefault="004A5327" w:rsidP="004A5327">
      <w:r w:rsidRPr="002B2908">
        <w:t>ENTIDAD QUE APOYA: Ninguna</w:t>
      </w:r>
    </w:p>
    <w:p w:rsidR="004A5327" w:rsidRPr="002B2908" w:rsidRDefault="004A5327" w:rsidP="004A5327">
      <w:r w:rsidRPr="002B2908">
        <w:t>OTROS BENEFICIARIOS: Mujeres</w:t>
      </w:r>
    </w:p>
    <w:p w:rsidR="004A5327" w:rsidRPr="002B2908" w:rsidRDefault="004A5327" w:rsidP="004A5327">
      <w:r w:rsidRPr="002B2908">
        <w:t>MAIL DE CONTACTO: aleonc@habitatbogota.gov.co</w:t>
      </w:r>
    </w:p>
    <w:p w:rsidR="004A5327" w:rsidRDefault="004A5327" w:rsidP="004A5327">
      <w:r w:rsidRPr="002B2908">
        <w:t>CONTACTO: Adriana León</w:t>
      </w:r>
    </w:p>
    <w:p w:rsidR="00FF32CA" w:rsidRDefault="00FF32CA" w:rsidP="00750191">
      <w:pPr>
        <w:rPr>
          <w:sz w:val="22"/>
          <w:szCs w:val="22"/>
          <w:lang w:val="es-CO"/>
        </w:rPr>
      </w:pPr>
    </w:p>
    <w:p w:rsidR="00FF32CA" w:rsidRDefault="00FF32CA" w:rsidP="00750191">
      <w:pPr>
        <w:rPr>
          <w:sz w:val="22"/>
          <w:szCs w:val="22"/>
          <w:lang w:val="es-CO"/>
        </w:rPr>
      </w:pPr>
    </w:p>
    <w:p w:rsidR="00956B06" w:rsidRDefault="00956B06" w:rsidP="00750191">
      <w:pPr>
        <w:rPr>
          <w:b/>
          <w:sz w:val="22"/>
          <w:szCs w:val="22"/>
          <w:lang w:val="es-CO"/>
        </w:rPr>
      </w:pPr>
      <w:r w:rsidRPr="00956B06">
        <w:rPr>
          <w:b/>
          <w:sz w:val="22"/>
          <w:szCs w:val="22"/>
          <w:lang w:val="es-CO"/>
        </w:rPr>
        <w:t>REGULARIZACIÓN:</w:t>
      </w:r>
    </w:p>
    <w:p w:rsidR="00956B06" w:rsidRDefault="00956B06" w:rsidP="00750191">
      <w:pPr>
        <w:rPr>
          <w:b/>
          <w:sz w:val="22"/>
          <w:szCs w:val="22"/>
          <w:lang w:val="es-CO"/>
        </w:rPr>
      </w:pPr>
    </w:p>
    <w:p w:rsidR="00956B06" w:rsidRDefault="00956B06" w:rsidP="00956B06">
      <w:r>
        <w:t xml:space="preserve">ACTIVIDAD A DESARROLLAR: </w:t>
      </w:r>
      <w:r w:rsidR="00724915">
        <w:t>Jornada de socialización</w:t>
      </w:r>
    </w:p>
    <w:p w:rsidR="00956B06" w:rsidRDefault="00956B06" w:rsidP="00956B06">
      <w:r>
        <w:t>NOMBRE LUGAR DEL EVENTO: El Rubí –San José Suroriental</w:t>
      </w:r>
    </w:p>
    <w:p w:rsidR="00956B06" w:rsidRDefault="00956B06" w:rsidP="00956B06">
      <w:r>
        <w:t>LOCALIDAD: San Cristóbal</w:t>
      </w:r>
    </w:p>
    <w:p w:rsidR="00956B06" w:rsidRDefault="00956B06" w:rsidP="00956B06">
      <w:r>
        <w:t>BARRIO: El Rubí –San José Suroriental</w:t>
      </w:r>
    </w:p>
    <w:p w:rsidR="00956B06" w:rsidRDefault="00956B06" w:rsidP="00956B06">
      <w:r>
        <w:t>DIRECCION: Carrera 1</w:t>
      </w:r>
      <w:r w:rsidR="00724915">
        <w:t>3 B Este</w:t>
      </w:r>
      <w:r>
        <w:t xml:space="preserve"> – Calle </w:t>
      </w:r>
      <w:r w:rsidR="00724915">
        <w:t>42</w:t>
      </w:r>
      <w:r>
        <w:t xml:space="preserve"> Sur</w:t>
      </w:r>
    </w:p>
    <w:p w:rsidR="00956B06" w:rsidRDefault="002636D4" w:rsidP="00956B06">
      <w:r>
        <w:t>DIA INICIAL: 8 de mayo</w:t>
      </w:r>
    </w:p>
    <w:p w:rsidR="00956B06" w:rsidRDefault="002636D4" w:rsidP="00956B06">
      <w:r>
        <w:t>DIA FINAL: 12</w:t>
      </w:r>
      <w:r w:rsidR="00956B06">
        <w:t xml:space="preserve"> de </w:t>
      </w:r>
      <w:r>
        <w:t>mayo</w:t>
      </w:r>
    </w:p>
    <w:p w:rsidR="00956B06" w:rsidRDefault="00956B06" w:rsidP="00956B06">
      <w:r>
        <w:t xml:space="preserve">HORA: </w:t>
      </w:r>
      <w:r w:rsidR="002636D4">
        <w:t>9</w:t>
      </w:r>
      <w:r>
        <w:t>:00 am –</w:t>
      </w:r>
      <w:r w:rsidR="002636D4">
        <w:t xml:space="preserve"> 4</w:t>
      </w:r>
      <w:r>
        <w:t>:00 pm</w:t>
      </w:r>
    </w:p>
    <w:p w:rsidR="00956B06" w:rsidRDefault="00956B06" w:rsidP="00956B06">
      <w:r>
        <w:t xml:space="preserve">OBJETIVO: </w:t>
      </w:r>
      <w:r w:rsidR="002636D4">
        <w:t xml:space="preserve">Socialización </w:t>
      </w:r>
      <w:r w:rsidR="00724915">
        <w:t>de</w:t>
      </w:r>
      <w:r w:rsidR="002636D4">
        <w:t>l</w:t>
      </w:r>
      <w:r w:rsidR="00724915">
        <w:t xml:space="preserve"> expediente</w:t>
      </w:r>
      <w:r w:rsidR="002636D4">
        <w:t xml:space="preserve"> de regularización </w:t>
      </w:r>
    </w:p>
    <w:p w:rsidR="00956B06" w:rsidRDefault="00956B06" w:rsidP="00956B06">
      <w:r>
        <w:t xml:space="preserve">DESCRIPCION DEL OBJETIVO: </w:t>
      </w:r>
      <w:r w:rsidR="00724915">
        <w:t>Socialización de expediente de regularización urbanística radicado ante la Secretaría Distrital de Planeación</w:t>
      </w:r>
    </w:p>
    <w:p w:rsidR="00956B06" w:rsidRDefault="00956B06" w:rsidP="00956B06">
      <w:r>
        <w:t>POBLACION BENEFICIADA: Hombres</w:t>
      </w:r>
    </w:p>
    <w:p w:rsidR="00956B06" w:rsidRDefault="00956B06" w:rsidP="00956B06">
      <w:r>
        <w:t>ENTIDAD QUE APOYA: Ninguna</w:t>
      </w:r>
    </w:p>
    <w:p w:rsidR="00956B06" w:rsidRDefault="00956B06" w:rsidP="00956B06">
      <w:r>
        <w:t>OTROS BENEFICIARIOS: Mujeres</w:t>
      </w:r>
    </w:p>
    <w:p w:rsidR="00956B06" w:rsidRDefault="00956B06" w:rsidP="00956B06">
      <w:r>
        <w:t xml:space="preserve">MAIL DE CONTACTO: </w:t>
      </w:r>
      <w:r w:rsidR="00724915" w:rsidRPr="00724915">
        <w:t>mvillalobosp@habitatbogota.gov.co</w:t>
      </w:r>
    </w:p>
    <w:p w:rsidR="00956B06" w:rsidRDefault="00956B06" w:rsidP="00956B06">
      <w:r>
        <w:t xml:space="preserve">CONTACTO: </w:t>
      </w:r>
      <w:r w:rsidR="00724915">
        <w:t>Myriam Villalobos</w:t>
      </w:r>
    </w:p>
    <w:p w:rsidR="00956B06" w:rsidRDefault="00956B06" w:rsidP="00750191">
      <w:pPr>
        <w:rPr>
          <w:b/>
          <w:sz w:val="22"/>
          <w:szCs w:val="22"/>
          <w:lang w:val="es-CO"/>
        </w:rPr>
      </w:pPr>
    </w:p>
    <w:p w:rsidR="002636D4" w:rsidRDefault="002636D4" w:rsidP="002636D4">
      <w:r>
        <w:t>ACTIVIDAD A DESARROLLAR: Jornada de socialización</w:t>
      </w:r>
    </w:p>
    <w:p w:rsidR="002636D4" w:rsidRDefault="002636D4" w:rsidP="002636D4">
      <w:r>
        <w:t>NOMBRE LUGAR DEL EVENTO: Barrio Juan José Rondón</w:t>
      </w:r>
    </w:p>
    <w:p w:rsidR="002636D4" w:rsidRDefault="002636D4" w:rsidP="002636D4">
      <w:r>
        <w:t>LOCALIDAD: Ciudad Bolívar</w:t>
      </w:r>
    </w:p>
    <w:p w:rsidR="002636D4" w:rsidRDefault="002636D4" w:rsidP="002636D4">
      <w:r>
        <w:t>BARRIO: Juan José Rondón</w:t>
      </w:r>
    </w:p>
    <w:p w:rsidR="002636D4" w:rsidRDefault="002636D4" w:rsidP="002636D4">
      <w:r>
        <w:t>DIRECCION: Trasversal 22 – Calle 69</w:t>
      </w:r>
      <w:r w:rsidR="00E060E7">
        <w:t xml:space="preserve"> </w:t>
      </w:r>
      <w:r>
        <w:t xml:space="preserve">B Bis </w:t>
      </w:r>
      <w:r w:rsidR="00E060E7">
        <w:t xml:space="preserve">A </w:t>
      </w:r>
      <w:r>
        <w:t>Sur</w:t>
      </w:r>
    </w:p>
    <w:p w:rsidR="002636D4" w:rsidRDefault="002636D4" w:rsidP="002636D4">
      <w:r>
        <w:t>DIA INICIAL: 8 de mayo</w:t>
      </w:r>
    </w:p>
    <w:p w:rsidR="002636D4" w:rsidRDefault="002636D4" w:rsidP="002636D4">
      <w:r>
        <w:t>DIA FINAL: 12 de mayo</w:t>
      </w:r>
    </w:p>
    <w:p w:rsidR="002636D4" w:rsidRDefault="002636D4" w:rsidP="002636D4">
      <w:r>
        <w:t>HORA: 9:00 am – 4:00 pm</w:t>
      </w:r>
    </w:p>
    <w:p w:rsidR="002636D4" w:rsidRDefault="002636D4" w:rsidP="002636D4">
      <w:r>
        <w:t xml:space="preserve">OBJETIVO: Socialización del expediente de regularización </w:t>
      </w:r>
    </w:p>
    <w:p w:rsidR="002636D4" w:rsidRDefault="002636D4" w:rsidP="002636D4">
      <w:r>
        <w:t>DESCRIPCION DEL OBJETIVO: Socialización de expediente de regularización urbanística radicado ante la Secretaría Distrital de Planeación</w:t>
      </w:r>
    </w:p>
    <w:p w:rsidR="002636D4" w:rsidRDefault="002636D4" w:rsidP="002636D4">
      <w:r>
        <w:t>POBLACION BENEFICIADA: Hombres</w:t>
      </w:r>
    </w:p>
    <w:p w:rsidR="002636D4" w:rsidRDefault="002636D4" w:rsidP="002636D4">
      <w:r>
        <w:lastRenderedPageBreak/>
        <w:t>ENTIDAD QUE APOYA: Ninguna</w:t>
      </w:r>
    </w:p>
    <w:p w:rsidR="002636D4" w:rsidRDefault="002636D4" w:rsidP="002636D4">
      <w:r>
        <w:t>OTROS BENEFICIARIOS: Mujeres</w:t>
      </w:r>
    </w:p>
    <w:p w:rsidR="002636D4" w:rsidRDefault="002636D4" w:rsidP="002636D4">
      <w:r>
        <w:t xml:space="preserve">MAIL DE CONTACTO: </w:t>
      </w:r>
      <w:r w:rsidRPr="00724915">
        <w:t>mvillalobosp@habitatbogota.gov.co</w:t>
      </w:r>
    </w:p>
    <w:p w:rsidR="002636D4" w:rsidRDefault="002636D4" w:rsidP="002636D4">
      <w:r>
        <w:t>CONTACTO: Myriam Villalobos</w:t>
      </w:r>
    </w:p>
    <w:p w:rsidR="00391AD2" w:rsidRDefault="00391AD2" w:rsidP="00750191">
      <w:pPr>
        <w:rPr>
          <w:b/>
          <w:sz w:val="22"/>
          <w:szCs w:val="22"/>
          <w:lang w:val="es-CO"/>
        </w:rPr>
      </w:pPr>
    </w:p>
    <w:p w:rsidR="002636D4" w:rsidRDefault="002636D4" w:rsidP="002636D4">
      <w:r>
        <w:t>ACTIVIDAD A DESARROLLAR: Jornada de socialización</w:t>
      </w:r>
    </w:p>
    <w:p w:rsidR="002636D4" w:rsidRDefault="002636D4" w:rsidP="002636D4">
      <w:r>
        <w:t>NOMBRE LUGAR DEL EVENTO: Barrio El Socorro</w:t>
      </w:r>
    </w:p>
    <w:p w:rsidR="002636D4" w:rsidRDefault="002636D4" w:rsidP="002636D4">
      <w:r>
        <w:t>LOCALIDAD: Rafael Uribe U.</w:t>
      </w:r>
    </w:p>
    <w:p w:rsidR="002636D4" w:rsidRDefault="002636D4" w:rsidP="002636D4">
      <w:r>
        <w:t>BARRIO: El Socorro</w:t>
      </w:r>
    </w:p>
    <w:p w:rsidR="002636D4" w:rsidRDefault="002636D4" w:rsidP="002636D4">
      <w:r>
        <w:t xml:space="preserve">DIRECCION: </w:t>
      </w:r>
      <w:r w:rsidR="009B647E">
        <w:t>Carrera 14 A – Calle 50 B Sur</w:t>
      </w:r>
    </w:p>
    <w:p w:rsidR="002636D4" w:rsidRDefault="002636D4" w:rsidP="002636D4">
      <w:r>
        <w:t>DIA INICIAL: 8 de mayo</w:t>
      </w:r>
    </w:p>
    <w:p w:rsidR="002636D4" w:rsidRDefault="002636D4" w:rsidP="002636D4">
      <w:r>
        <w:t>DIA FINAL: 12 de mayo</w:t>
      </w:r>
    </w:p>
    <w:p w:rsidR="002636D4" w:rsidRDefault="002636D4" w:rsidP="002636D4">
      <w:r>
        <w:t>HORA: 9:00 am – 4:00 pm</w:t>
      </w:r>
    </w:p>
    <w:p w:rsidR="002636D4" w:rsidRDefault="002636D4" w:rsidP="002636D4">
      <w:r>
        <w:t xml:space="preserve">OBJETIVO: Socialización del expediente de regularización </w:t>
      </w:r>
    </w:p>
    <w:p w:rsidR="002636D4" w:rsidRDefault="002636D4" w:rsidP="002636D4">
      <w:r>
        <w:t>DESCRIPCION DEL OBJETIVO: Socialización de expediente de regularización urbanística radicado ante la Secretaría Distrital de Planeación</w:t>
      </w:r>
    </w:p>
    <w:p w:rsidR="002636D4" w:rsidRDefault="002636D4" w:rsidP="002636D4">
      <w:r>
        <w:t>POBLACION BENEFICIADA: Hombres</w:t>
      </w:r>
    </w:p>
    <w:p w:rsidR="002636D4" w:rsidRDefault="002636D4" w:rsidP="002636D4">
      <w:r>
        <w:t>ENTIDAD QUE APOYA: Ninguna</w:t>
      </w:r>
    </w:p>
    <w:p w:rsidR="002636D4" w:rsidRDefault="002636D4" w:rsidP="002636D4">
      <w:r>
        <w:t>OTROS BENEFICIARIOS: Mujeres</w:t>
      </w:r>
    </w:p>
    <w:p w:rsidR="002636D4" w:rsidRDefault="002636D4" w:rsidP="002636D4">
      <w:r>
        <w:t xml:space="preserve">MAIL DE CONTACTO: </w:t>
      </w:r>
      <w:bookmarkStart w:id="0" w:name="_GoBack"/>
      <w:r w:rsidRPr="00724915">
        <w:t>mvillalobosp@habitatbogota.gov.co</w:t>
      </w:r>
      <w:bookmarkEnd w:id="0"/>
    </w:p>
    <w:p w:rsidR="00D51DC5" w:rsidRDefault="002636D4" w:rsidP="00750191">
      <w:pPr>
        <w:rPr>
          <w:b/>
          <w:sz w:val="22"/>
          <w:szCs w:val="22"/>
          <w:lang w:val="es-CO"/>
        </w:rPr>
      </w:pPr>
      <w:r>
        <w:t>CONTACTO: Myriam Villalobos</w:t>
      </w:r>
    </w:p>
    <w:sectPr w:rsidR="00D51DC5" w:rsidSect="00A47390">
      <w:headerReference w:type="default" r:id="rId7"/>
      <w:footerReference w:type="default" r:id="rId8"/>
      <w:headerReference w:type="first" r:id="rId9"/>
      <w:footerReference w:type="first" r:id="rId10"/>
      <w:pgSz w:w="12242" w:h="15842" w:code="126"/>
      <w:pgMar w:top="1701" w:right="1701" w:bottom="1701" w:left="1701" w:header="567" w:footer="567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49C5" w:rsidRDefault="003849C5">
      <w:r>
        <w:separator/>
      </w:r>
    </w:p>
  </w:endnote>
  <w:endnote w:type="continuationSeparator" w:id="1">
    <w:p w:rsidR="003849C5" w:rsidRDefault="003849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908" w:rsidRDefault="002B2908">
    <w:pPr>
      <w:pStyle w:val="Piedepgina"/>
    </w:pPr>
    <w:r>
      <w:rPr>
        <w:noProof/>
        <w:lang w:val="es-CO" w:eastAsia="es-CO"/>
      </w:rPr>
      <w:drawing>
        <wp:inline distT="0" distB="0" distL="0" distR="0">
          <wp:extent cx="5613400" cy="718185"/>
          <wp:effectExtent l="0" t="0" r="6350" b="571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_bogota_humana_sin_sell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3400" cy="718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829"/>
      <w:gridCol w:w="2962"/>
      <w:gridCol w:w="3265"/>
    </w:tblGrid>
    <w:tr w:rsidR="002B2908" w:rsidRPr="00C3357A" w:rsidTr="009B5A8D">
      <w:trPr>
        <w:jc w:val="center"/>
      </w:trPr>
      <w:tc>
        <w:tcPr>
          <w:tcW w:w="2943" w:type="dxa"/>
          <w:vAlign w:val="center"/>
        </w:tcPr>
        <w:p w:rsidR="002B2908" w:rsidRDefault="002B2908" w:rsidP="009B5A8D">
          <w:pPr>
            <w:pStyle w:val="Piedepgina"/>
            <w:tabs>
              <w:tab w:val="clear" w:pos="4252"/>
              <w:tab w:val="clear" w:pos="8504"/>
              <w:tab w:val="left" w:pos="2775"/>
            </w:tabs>
            <w:rPr>
              <w:rFonts w:ascii="Arial" w:hAnsi="Arial" w:cs="Arial"/>
              <w:sz w:val="18"/>
              <w:szCs w:val="18"/>
            </w:rPr>
          </w:pPr>
          <w:r w:rsidRPr="00C3357A">
            <w:rPr>
              <w:rFonts w:ascii="Arial" w:hAnsi="Arial" w:cs="Arial"/>
              <w:sz w:val="18"/>
              <w:szCs w:val="18"/>
            </w:rPr>
            <w:t>Cl 52 No. 13-64</w:t>
          </w:r>
        </w:p>
        <w:p w:rsidR="002B2908" w:rsidRDefault="002B2908" w:rsidP="00B8439D">
          <w:pPr>
            <w:pStyle w:val="Piedepgina"/>
            <w:tabs>
              <w:tab w:val="left" w:pos="2775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Código Postal 110231</w:t>
          </w:r>
        </w:p>
        <w:p w:rsidR="002B2908" w:rsidRPr="00C3357A" w:rsidRDefault="002B2908" w:rsidP="009B5A8D">
          <w:pPr>
            <w:pStyle w:val="Piedepgina"/>
            <w:tabs>
              <w:tab w:val="clear" w:pos="4252"/>
              <w:tab w:val="clear" w:pos="8504"/>
              <w:tab w:val="left" w:pos="2775"/>
            </w:tabs>
            <w:rPr>
              <w:rFonts w:ascii="Arial" w:hAnsi="Arial" w:cs="Arial"/>
              <w:sz w:val="18"/>
              <w:szCs w:val="18"/>
            </w:rPr>
          </w:pPr>
          <w:r w:rsidRPr="00C3357A">
            <w:rPr>
              <w:rFonts w:ascii="Arial" w:hAnsi="Arial" w:cs="Arial"/>
              <w:sz w:val="18"/>
              <w:szCs w:val="18"/>
            </w:rPr>
            <w:t>Tel. 3581600</w:t>
          </w:r>
        </w:p>
        <w:p w:rsidR="002B2908" w:rsidRPr="00C3357A" w:rsidRDefault="007313A1" w:rsidP="009B5A8D">
          <w:pPr>
            <w:pStyle w:val="Piedepgina"/>
            <w:tabs>
              <w:tab w:val="clear" w:pos="4252"/>
              <w:tab w:val="clear" w:pos="8504"/>
              <w:tab w:val="left" w:pos="2775"/>
            </w:tabs>
            <w:rPr>
              <w:rFonts w:ascii="Arial" w:hAnsi="Arial" w:cs="Arial"/>
              <w:sz w:val="18"/>
              <w:szCs w:val="18"/>
            </w:rPr>
          </w:pPr>
          <w:hyperlink r:id="rId1" w:history="1">
            <w:r w:rsidR="002B2908" w:rsidRPr="00C3357A">
              <w:rPr>
                <w:rStyle w:val="Hipervnculo"/>
                <w:rFonts w:ascii="Arial" w:hAnsi="Arial" w:cs="Arial"/>
                <w:sz w:val="18"/>
                <w:szCs w:val="18"/>
              </w:rPr>
              <w:t>www.habitatbogota.gov.co</w:t>
            </w:r>
          </w:hyperlink>
        </w:p>
      </w:tc>
      <w:tc>
        <w:tcPr>
          <w:tcW w:w="3585" w:type="dxa"/>
          <w:vAlign w:val="center"/>
        </w:tcPr>
        <w:p w:rsidR="002B2908" w:rsidRPr="00C3357A" w:rsidRDefault="002B2908" w:rsidP="009B5A8D">
          <w:pPr>
            <w:pStyle w:val="Piedepgina"/>
            <w:tabs>
              <w:tab w:val="clear" w:pos="4252"/>
              <w:tab w:val="clear" w:pos="8504"/>
              <w:tab w:val="left" w:pos="2775"/>
            </w:tabs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3586" w:type="dxa"/>
          <w:vAlign w:val="center"/>
        </w:tcPr>
        <w:p w:rsidR="002B2908" w:rsidRPr="00C3357A" w:rsidRDefault="002B2908" w:rsidP="009B5A8D">
          <w:pPr>
            <w:pStyle w:val="Piedepgina"/>
            <w:tabs>
              <w:tab w:val="clear" w:pos="4252"/>
              <w:tab w:val="clear" w:pos="8504"/>
              <w:tab w:val="left" w:pos="2775"/>
            </w:tabs>
            <w:jc w:val="right"/>
            <w:rPr>
              <w:rFonts w:ascii="Arial" w:hAnsi="Arial" w:cs="Arial"/>
              <w:sz w:val="18"/>
              <w:szCs w:val="18"/>
            </w:rPr>
          </w:pPr>
          <w:r w:rsidRPr="008C7F1B">
            <w:rPr>
              <w:rFonts w:ascii="Arial" w:hAnsi="Arial" w:cs="Arial"/>
              <w:noProof/>
              <w:sz w:val="18"/>
              <w:szCs w:val="18"/>
              <w:lang w:val="es-CO" w:eastAsia="es-CO"/>
            </w:rPr>
            <w:drawing>
              <wp:inline distT="0" distB="0" distL="0" distR="0">
                <wp:extent cx="1042035" cy="656096"/>
                <wp:effectExtent l="0" t="0" r="0" b="0"/>
                <wp:docPr id="1" name="Imagen 1" descr="C:\Documents and Settings\DIANA\Mis documentos\trabajos 2012\logos\logo bogota humana\Alcaldia_BogotaHumana-01sol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DIANA\Mis documentos\trabajos 2012\logos\logo bogota humana\Alcaldia_BogotaHumana-01sol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2935" cy="65666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B2908" w:rsidRPr="00B504C8" w:rsidRDefault="002B2908" w:rsidP="00233A7A">
    <w:pPr>
      <w:pStyle w:val="Piedepgina"/>
    </w:pPr>
  </w:p>
  <w:p w:rsidR="002B2908" w:rsidRPr="00233A7A" w:rsidRDefault="002B2908" w:rsidP="00233A7A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49C5" w:rsidRDefault="003849C5">
      <w:r>
        <w:separator/>
      </w:r>
    </w:p>
  </w:footnote>
  <w:footnote w:type="continuationSeparator" w:id="1">
    <w:p w:rsidR="003849C5" w:rsidRDefault="003849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908" w:rsidRDefault="002B2908" w:rsidP="00F101AD">
    <w:pPr>
      <w:jc w:val="center"/>
      <w:rPr>
        <w:sz w:val="22"/>
        <w:szCs w:val="22"/>
      </w:rPr>
    </w:pPr>
    <w:r>
      <w:rPr>
        <w:noProof/>
        <w:sz w:val="22"/>
        <w:szCs w:val="22"/>
        <w:lang w:val="es-CO" w:eastAsia="es-CO"/>
      </w:rPr>
      <w:drawing>
        <wp:inline distT="0" distB="0" distL="0" distR="0">
          <wp:extent cx="632325" cy="720000"/>
          <wp:effectExtent l="0" t="0" r="0" b="444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scudo_bogota_b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325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B2908" w:rsidRDefault="002B2908" w:rsidP="00F101AD">
    <w:pPr>
      <w:jc w:val="center"/>
      <w:rPr>
        <w:sz w:val="22"/>
        <w:szCs w:val="22"/>
      </w:rPr>
    </w:pPr>
  </w:p>
  <w:p w:rsidR="002B2908" w:rsidRDefault="002B2908" w:rsidP="00F101AD">
    <w:pPr>
      <w:rPr>
        <w:lang w:val="es-ES"/>
      </w:rPr>
    </w:pP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</w:r>
    <w:r>
      <w:rPr>
        <w:sz w:val="22"/>
        <w:szCs w:val="22"/>
      </w:rPr>
      <w:tab/>
      <w:t xml:space="preserve">                      </w:t>
    </w:r>
    <w:r>
      <w:rPr>
        <w:lang w:val="es-ES"/>
      </w:rPr>
      <w:t xml:space="preserve">Página </w:t>
    </w:r>
    <w:r w:rsidR="007313A1">
      <w:rPr>
        <w:lang w:val="es-ES"/>
      </w:rPr>
      <w:fldChar w:fldCharType="begin"/>
    </w:r>
    <w:r>
      <w:rPr>
        <w:lang w:val="es-ES"/>
      </w:rPr>
      <w:instrText xml:space="preserve"> PAGE </w:instrText>
    </w:r>
    <w:r w:rsidR="007313A1">
      <w:rPr>
        <w:lang w:val="es-ES"/>
      </w:rPr>
      <w:fldChar w:fldCharType="separate"/>
    </w:r>
    <w:r w:rsidR="00002A10">
      <w:rPr>
        <w:noProof/>
        <w:lang w:val="es-ES"/>
      </w:rPr>
      <w:t>10</w:t>
    </w:r>
    <w:r w:rsidR="007313A1">
      <w:rPr>
        <w:lang w:val="es-ES"/>
      </w:rPr>
      <w:fldChar w:fldCharType="end"/>
    </w:r>
    <w:r>
      <w:rPr>
        <w:lang w:val="es-ES"/>
      </w:rPr>
      <w:t xml:space="preserve"> de </w:t>
    </w:r>
    <w:r w:rsidR="007313A1">
      <w:rPr>
        <w:lang w:val="es-ES"/>
      </w:rPr>
      <w:fldChar w:fldCharType="begin"/>
    </w:r>
    <w:r>
      <w:rPr>
        <w:lang w:val="es-ES"/>
      </w:rPr>
      <w:instrText xml:space="preserve"> NUMPAGES  </w:instrText>
    </w:r>
    <w:r w:rsidR="007313A1">
      <w:rPr>
        <w:lang w:val="es-ES"/>
      </w:rPr>
      <w:fldChar w:fldCharType="separate"/>
    </w:r>
    <w:r w:rsidR="00002A10">
      <w:rPr>
        <w:noProof/>
        <w:lang w:val="es-ES"/>
      </w:rPr>
      <w:t>12</w:t>
    </w:r>
    <w:r w:rsidR="007313A1">
      <w:rPr>
        <w:lang w:val="es-ES"/>
      </w:rPr>
      <w:fldChar w:fldCharType="end"/>
    </w:r>
  </w:p>
  <w:p w:rsidR="002B2908" w:rsidRPr="00C9184A" w:rsidRDefault="002B2908" w:rsidP="00F101AD">
    <w:pPr>
      <w:rPr>
        <w:lang w:val="es-E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908" w:rsidRPr="00B815B9" w:rsidRDefault="002B2908" w:rsidP="00AD72E7">
    <w:pPr>
      <w:pStyle w:val="Encabezado"/>
      <w:jc w:val="center"/>
      <w:rPr>
        <w:sz w:val="22"/>
        <w:szCs w:val="22"/>
        <w:lang w:val="es-ES"/>
      </w:rPr>
    </w:pPr>
    <w:r>
      <w:rPr>
        <w:noProof/>
        <w:sz w:val="22"/>
        <w:szCs w:val="22"/>
        <w:lang w:val="es-CO" w:eastAsia="es-CO"/>
      </w:rPr>
      <w:drawing>
        <wp:inline distT="0" distB="0" distL="0" distR="0">
          <wp:extent cx="851408" cy="822960"/>
          <wp:effectExtent l="19050" t="0" r="5842" b="0"/>
          <wp:docPr id="4" name="3 Imagen" descr="Logo SD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DH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51408" cy="822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16FA8"/>
    <w:multiLevelType w:val="hybridMultilevel"/>
    <w:tmpl w:val="068A2AE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D006E9A"/>
    <w:multiLevelType w:val="hybridMultilevel"/>
    <w:tmpl w:val="75245E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0C445C5"/>
    <w:multiLevelType w:val="hybridMultilevel"/>
    <w:tmpl w:val="3A2612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E762060"/>
    <w:multiLevelType w:val="hybridMultilevel"/>
    <w:tmpl w:val="8404F666"/>
    <w:lvl w:ilvl="0" w:tplc="6FC8C5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BFECA2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436B04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86C1B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FE613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07CBA6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AA66C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7A6363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04C5F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41342A"/>
    <w:multiLevelType w:val="hybridMultilevel"/>
    <w:tmpl w:val="5E1E3EFA"/>
    <w:lvl w:ilvl="0" w:tplc="944A5D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AC8F33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DF4696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390E6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3445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1183B4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908BF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E0CB3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FFE4C0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333EC9"/>
    <w:multiLevelType w:val="hybridMultilevel"/>
    <w:tmpl w:val="F26CA56C"/>
    <w:lvl w:ilvl="0" w:tplc="4074255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5FFE11C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704D84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10020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8C766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921F8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203F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603F6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960C9E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3A81A14"/>
    <w:multiLevelType w:val="hybridMultilevel"/>
    <w:tmpl w:val="F9CA86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0F15AA"/>
    <w:multiLevelType w:val="hybridMultilevel"/>
    <w:tmpl w:val="BED0C6A0"/>
    <w:lvl w:ilvl="0" w:tplc="354C02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6746E0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C22C1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24EFB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FC9E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C2E18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BB085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D29D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D52171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6E10FD9"/>
    <w:multiLevelType w:val="hybridMultilevel"/>
    <w:tmpl w:val="4F76B356"/>
    <w:lvl w:ilvl="0" w:tplc="6806059A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623D7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BC41F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DFC91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18A13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0DC41F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DD243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5AD47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330ED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8F1235A"/>
    <w:multiLevelType w:val="hybridMultilevel"/>
    <w:tmpl w:val="B8029F2A"/>
    <w:lvl w:ilvl="0" w:tplc="7E002E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19C362D"/>
    <w:multiLevelType w:val="hybridMultilevel"/>
    <w:tmpl w:val="460A47B8"/>
    <w:lvl w:ilvl="0" w:tplc="9AD0A75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573AC71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FCEFB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00BA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6088B4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2F8FD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DE68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7022A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5C2ECD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E7E6FBC"/>
    <w:multiLevelType w:val="hybridMultilevel"/>
    <w:tmpl w:val="8E0E2ED6"/>
    <w:lvl w:ilvl="0" w:tplc="00FC461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2316656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A28DE2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C216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748A39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2108D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B0F6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5644A0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6185B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1"/>
  </w:num>
  <w:num w:numId="4">
    <w:abstractNumId w:val="7"/>
  </w:num>
  <w:num w:numId="5">
    <w:abstractNumId w:val="3"/>
  </w:num>
  <w:num w:numId="6">
    <w:abstractNumId w:val="4"/>
  </w:num>
  <w:num w:numId="7">
    <w:abstractNumId w:val="8"/>
  </w:num>
  <w:num w:numId="8">
    <w:abstractNumId w:val="1"/>
  </w:num>
  <w:num w:numId="9">
    <w:abstractNumId w:val="0"/>
  </w:num>
  <w:num w:numId="10">
    <w:abstractNumId w:val="2"/>
  </w:num>
  <w:num w:numId="11">
    <w:abstractNumId w:val="6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attachedTemplate r:id="rId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11200B"/>
    <w:rsid w:val="000019E5"/>
    <w:rsid w:val="00002A10"/>
    <w:rsid w:val="000152BA"/>
    <w:rsid w:val="00037B6B"/>
    <w:rsid w:val="00046257"/>
    <w:rsid w:val="000476B7"/>
    <w:rsid w:val="00072413"/>
    <w:rsid w:val="00083557"/>
    <w:rsid w:val="000B21E1"/>
    <w:rsid w:val="000B73BE"/>
    <w:rsid w:val="000D009A"/>
    <w:rsid w:val="000E017E"/>
    <w:rsid w:val="000E3AC1"/>
    <w:rsid w:val="000E6978"/>
    <w:rsid w:val="000F08F7"/>
    <w:rsid w:val="000F5645"/>
    <w:rsid w:val="00100F54"/>
    <w:rsid w:val="001030F2"/>
    <w:rsid w:val="0011200B"/>
    <w:rsid w:val="0011734A"/>
    <w:rsid w:val="00126EF6"/>
    <w:rsid w:val="001648D5"/>
    <w:rsid w:val="00174D8B"/>
    <w:rsid w:val="00177B49"/>
    <w:rsid w:val="0019050E"/>
    <w:rsid w:val="00190C0C"/>
    <w:rsid w:val="001961CC"/>
    <w:rsid w:val="001A7E9B"/>
    <w:rsid w:val="001B41E1"/>
    <w:rsid w:val="001C13A4"/>
    <w:rsid w:val="001D1358"/>
    <w:rsid w:val="001D2949"/>
    <w:rsid w:val="001D7573"/>
    <w:rsid w:val="001D7801"/>
    <w:rsid w:val="001E1D05"/>
    <w:rsid w:val="001E1FE2"/>
    <w:rsid w:val="001F30BC"/>
    <w:rsid w:val="00207695"/>
    <w:rsid w:val="00233A7A"/>
    <w:rsid w:val="00242E16"/>
    <w:rsid w:val="00243A4D"/>
    <w:rsid w:val="00244A55"/>
    <w:rsid w:val="00247AF6"/>
    <w:rsid w:val="002636D4"/>
    <w:rsid w:val="00274BAB"/>
    <w:rsid w:val="00281496"/>
    <w:rsid w:val="0029686E"/>
    <w:rsid w:val="002A1559"/>
    <w:rsid w:val="002B2908"/>
    <w:rsid w:val="002C5388"/>
    <w:rsid w:val="0030461D"/>
    <w:rsid w:val="00325001"/>
    <w:rsid w:val="0033192E"/>
    <w:rsid w:val="00337FAB"/>
    <w:rsid w:val="00353AD4"/>
    <w:rsid w:val="00365E9F"/>
    <w:rsid w:val="00376543"/>
    <w:rsid w:val="0037681C"/>
    <w:rsid w:val="003849C5"/>
    <w:rsid w:val="00391AD2"/>
    <w:rsid w:val="003C13A1"/>
    <w:rsid w:val="003C363A"/>
    <w:rsid w:val="003D6254"/>
    <w:rsid w:val="003F2913"/>
    <w:rsid w:val="00426EED"/>
    <w:rsid w:val="00446A70"/>
    <w:rsid w:val="00447790"/>
    <w:rsid w:val="004527FB"/>
    <w:rsid w:val="00457F3D"/>
    <w:rsid w:val="004612AB"/>
    <w:rsid w:val="004639FF"/>
    <w:rsid w:val="004642DD"/>
    <w:rsid w:val="00465A15"/>
    <w:rsid w:val="00472BD4"/>
    <w:rsid w:val="00487CE2"/>
    <w:rsid w:val="00492E17"/>
    <w:rsid w:val="004A5327"/>
    <w:rsid w:val="004A6AA2"/>
    <w:rsid w:val="004B60C0"/>
    <w:rsid w:val="004C0074"/>
    <w:rsid w:val="004D26AC"/>
    <w:rsid w:val="004E7084"/>
    <w:rsid w:val="00510D56"/>
    <w:rsid w:val="00531750"/>
    <w:rsid w:val="005362B8"/>
    <w:rsid w:val="00552DF5"/>
    <w:rsid w:val="00562FE9"/>
    <w:rsid w:val="005673A4"/>
    <w:rsid w:val="00576CBA"/>
    <w:rsid w:val="005909F5"/>
    <w:rsid w:val="005A002F"/>
    <w:rsid w:val="005A2172"/>
    <w:rsid w:val="005B7E8B"/>
    <w:rsid w:val="005D3870"/>
    <w:rsid w:val="005E43DA"/>
    <w:rsid w:val="005F5B19"/>
    <w:rsid w:val="00605AF2"/>
    <w:rsid w:val="00610370"/>
    <w:rsid w:val="00621EB6"/>
    <w:rsid w:val="00634B52"/>
    <w:rsid w:val="0065360A"/>
    <w:rsid w:val="00653CAE"/>
    <w:rsid w:val="00677F2D"/>
    <w:rsid w:val="0068272C"/>
    <w:rsid w:val="006C609E"/>
    <w:rsid w:val="00710629"/>
    <w:rsid w:val="00711C96"/>
    <w:rsid w:val="00715144"/>
    <w:rsid w:val="007214F6"/>
    <w:rsid w:val="00724915"/>
    <w:rsid w:val="00726E45"/>
    <w:rsid w:val="007313A1"/>
    <w:rsid w:val="007320B5"/>
    <w:rsid w:val="00736505"/>
    <w:rsid w:val="00743F87"/>
    <w:rsid w:val="00750191"/>
    <w:rsid w:val="00766B49"/>
    <w:rsid w:val="00770EE3"/>
    <w:rsid w:val="00783FD4"/>
    <w:rsid w:val="007924D1"/>
    <w:rsid w:val="007B1185"/>
    <w:rsid w:val="007C084A"/>
    <w:rsid w:val="007D78DD"/>
    <w:rsid w:val="007E5E4C"/>
    <w:rsid w:val="0082209B"/>
    <w:rsid w:val="00827E1F"/>
    <w:rsid w:val="008369BB"/>
    <w:rsid w:val="008548D6"/>
    <w:rsid w:val="00887701"/>
    <w:rsid w:val="00896C81"/>
    <w:rsid w:val="008C6E0E"/>
    <w:rsid w:val="008C7F1B"/>
    <w:rsid w:val="008D1D4A"/>
    <w:rsid w:val="008E1690"/>
    <w:rsid w:val="008F3FE4"/>
    <w:rsid w:val="0091003F"/>
    <w:rsid w:val="0092778A"/>
    <w:rsid w:val="009326BA"/>
    <w:rsid w:val="009442BA"/>
    <w:rsid w:val="009507BF"/>
    <w:rsid w:val="00956B06"/>
    <w:rsid w:val="00966555"/>
    <w:rsid w:val="00986DB3"/>
    <w:rsid w:val="009944C6"/>
    <w:rsid w:val="009A2A2E"/>
    <w:rsid w:val="009B5A8D"/>
    <w:rsid w:val="009B647E"/>
    <w:rsid w:val="009C49A4"/>
    <w:rsid w:val="009D56CB"/>
    <w:rsid w:val="009D7C35"/>
    <w:rsid w:val="009F37D0"/>
    <w:rsid w:val="009F38AF"/>
    <w:rsid w:val="00A00FDE"/>
    <w:rsid w:val="00A019E2"/>
    <w:rsid w:val="00A20E4B"/>
    <w:rsid w:val="00A225D6"/>
    <w:rsid w:val="00A4400D"/>
    <w:rsid w:val="00A47390"/>
    <w:rsid w:val="00A64FBE"/>
    <w:rsid w:val="00A92200"/>
    <w:rsid w:val="00A942E8"/>
    <w:rsid w:val="00AA1304"/>
    <w:rsid w:val="00AB4851"/>
    <w:rsid w:val="00AB5561"/>
    <w:rsid w:val="00AB5BB0"/>
    <w:rsid w:val="00AC3EA1"/>
    <w:rsid w:val="00AD72E7"/>
    <w:rsid w:val="00AD7A23"/>
    <w:rsid w:val="00AE5130"/>
    <w:rsid w:val="00AF4B7D"/>
    <w:rsid w:val="00B300A9"/>
    <w:rsid w:val="00B30237"/>
    <w:rsid w:val="00B34426"/>
    <w:rsid w:val="00B43EA9"/>
    <w:rsid w:val="00B60E58"/>
    <w:rsid w:val="00B71DDE"/>
    <w:rsid w:val="00B815B9"/>
    <w:rsid w:val="00B8439D"/>
    <w:rsid w:val="00BA3CBC"/>
    <w:rsid w:val="00BC12F7"/>
    <w:rsid w:val="00BC2EDD"/>
    <w:rsid w:val="00BC3907"/>
    <w:rsid w:val="00BD5DBD"/>
    <w:rsid w:val="00BF4530"/>
    <w:rsid w:val="00C00D8F"/>
    <w:rsid w:val="00C23A92"/>
    <w:rsid w:val="00C3357A"/>
    <w:rsid w:val="00C34436"/>
    <w:rsid w:val="00C35268"/>
    <w:rsid w:val="00C55BE6"/>
    <w:rsid w:val="00C66F42"/>
    <w:rsid w:val="00C67447"/>
    <w:rsid w:val="00C7470C"/>
    <w:rsid w:val="00C82BE8"/>
    <w:rsid w:val="00C9184A"/>
    <w:rsid w:val="00CA4F3D"/>
    <w:rsid w:val="00CA6FD5"/>
    <w:rsid w:val="00CB3BD8"/>
    <w:rsid w:val="00CB3E44"/>
    <w:rsid w:val="00CD5DB0"/>
    <w:rsid w:val="00D51DC5"/>
    <w:rsid w:val="00D57CB4"/>
    <w:rsid w:val="00D822A3"/>
    <w:rsid w:val="00D824F8"/>
    <w:rsid w:val="00D8513E"/>
    <w:rsid w:val="00D860B1"/>
    <w:rsid w:val="00D953CE"/>
    <w:rsid w:val="00DA09F3"/>
    <w:rsid w:val="00DE718E"/>
    <w:rsid w:val="00DF0D4E"/>
    <w:rsid w:val="00DF3F9D"/>
    <w:rsid w:val="00DF6FA7"/>
    <w:rsid w:val="00E02DA1"/>
    <w:rsid w:val="00E03162"/>
    <w:rsid w:val="00E060E7"/>
    <w:rsid w:val="00E10EDE"/>
    <w:rsid w:val="00E1731E"/>
    <w:rsid w:val="00E260A1"/>
    <w:rsid w:val="00E32BFF"/>
    <w:rsid w:val="00E34F64"/>
    <w:rsid w:val="00E40287"/>
    <w:rsid w:val="00E433F0"/>
    <w:rsid w:val="00E457D7"/>
    <w:rsid w:val="00E47D31"/>
    <w:rsid w:val="00E67295"/>
    <w:rsid w:val="00E742D4"/>
    <w:rsid w:val="00E94022"/>
    <w:rsid w:val="00EB3C32"/>
    <w:rsid w:val="00EC4CED"/>
    <w:rsid w:val="00ED4401"/>
    <w:rsid w:val="00EE1C8B"/>
    <w:rsid w:val="00EE7D8A"/>
    <w:rsid w:val="00EF3D38"/>
    <w:rsid w:val="00EF6FEA"/>
    <w:rsid w:val="00EF7639"/>
    <w:rsid w:val="00F02C76"/>
    <w:rsid w:val="00F101AD"/>
    <w:rsid w:val="00F10795"/>
    <w:rsid w:val="00F31FCC"/>
    <w:rsid w:val="00F52FDA"/>
    <w:rsid w:val="00F53932"/>
    <w:rsid w:val="00F55978"/>
    <w:rsid w:val="00F827B2"/>
    <w:rsid w:val="00F83D3B"/>
    <w:rsid w:val="00F950F1"/>
    <w:rsid w:val="00FA6A26"/>
    <w:rsid w:val="00FB2BE2"/>
    <w:rsid w:val="00FD1CD8"/>
    <w:rsid w:val="00FD6498"/>
    <w:rsid w:val="00FF32CA"/>
    <w:rsid w:val="00FF55C5"/>
    <w:rsid w:val="00FF70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185"/>
    <w:rPr>
      <w:lang w:val="es-ES_tradnl"/>
    </w:rPr>
  </w:style>
  <w:style w:type="paragraph" w:styleId="Ttulo1">
    <w:name w:val="heading 1"/>
    <w:basedOn w:val="Normal"/>
    <w:next w:val="Normal"/>
    <w:qFormat/>
    <w:rsid w:val="007B1185"/>
    <w:pPr>
      <w:keepNext/>
      <w:spacing w:line="480" w:lineRule="auto"/>
      <w:jc w:val="center"/>
      <w:outlineLvl w:val="0"/>
    </w:pPr>
    <w:rPr>
      <w:rFonts w:ascii="Arial" w:hAnsi="Arial"/>
      <w:b/>
      <w:sz w:val="24"/>
    </w:rPr>
  </w:style>
  <w:style w:type="paragraph" w:styleId="Ttulo2">
    <w:name w:val="heading 2"/>
    <w:aliases w:val="Edgar 2,Título 2 -BCN"/>
    <w:basedOn w:val="Normal"/>
    <w:next w:val="Normal"/>
    <w:qFormat/>
    <w:rsid w:val="007B1185"/>
    <w:pPr>
      <w:keepNext/>
      <w:outlineLvl w:val="1"/>
    </w:pPr>
    <w:rPr>
      <w:rFonts w:ascii="Arial" w:hAnsi="Arial"/>
      <w:b/>
      <w:bCs/>
      <w:sz w:val="24"/>
    </w:rPr>
  </w:style>
  <w:style w:type="paragraph" w:styleId="Ttulo3">
    <w:name w:val="heading 3"/>
    <w:basedOn w:val="Normal"/>
    <w:next w:val="Normal"/>
    <w:qFormat/>
    <w:rsid w:val="007B1185"/>
    <w:pPr>
      <w:keepNext/>
      <w:jc w:val="both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qFormat/>
    <w:rsid w:val="007B1185"/>
    <w:pPr>
      <w:keepNext/>
      <w:jc w:val="both"/>
      <w:outlineLvl w:val="3"/>
    </w:pPr>
    <w:rPr>
      <w:rFonts w:ascii="Arial" w:hAnsi="Arial"/>
      <w:b/>
      <w:sz w:val="24"/>
    </w:rPr>
  </w:style>
  <w:style w:type="paragraph" w:styleId="Ttulo5">
    <w:name w:val="heading 5"/>
    <w:basedOn w:val="Normal"/>
    <w:next w:val="Normal"/>
    <w:qFormat/>
    <w:rsid w:val="007B1185"/>
    <w:pPr>
      <w:keepNext/>
      <w:jc w:val="both"/>
      <w:outlineLvl w:val="4"/>
    </w:pPr>
    <w:rPr>
      <w:b/>
      <w:sz w:val="12"/>
    </w:rPr>
  </w:style>
  <w:style w:type="paragraph" w:styleId="Ttulo6">
    <w:name w:val="heading 6"/>
    <w:basedOn w:val="Normal"/>
    <w:next w:val="Normal"/>
    <w:qFormat/>
    <w:rsid w:val="007B1185"/>
    <w:pPr>
      <w:keepNext/>
      <w:outlineLvl w:val="5"/>
    </w:pPr>
    <w:rPr>
      <w:rFonts w:ascii="Tahoma" w:hAnsi="Tahoma"/>
      <w:sz w:val="24"/>
    </w:rPr>
  </w:style>
  <w:style w:type="paragraph" w:styleId="Ttulo7">
    <w:name w:val="heading 7"/>
    <w:basedOn w:val="Normal"/>
    <w:next w:val="Normal"/>
    <w:qFormat/>
    <w:rsid w:val="007B1185"/>
    <w:pPr>
      <w:keepNext/>
      <w:outlineLvl w:val="6"/>
    </w:pPr>
    <w:rPr>
      <w:rFonts w:ascii="Arial" w:hAnsi="Arial"/>
      <w:b/>
      <w:sz w:val="16"/>
      <w:lang w:val="es-ES"/>
    </w:rPr>
  </w:style>
  <w:style w:type="paragraph" w:styleId="Ttulo8">
    <w:name w:val="heading 8"/>
    <w:basedOn w:val="Normal"/>
    <w:next w:val="Normal"/>
    <w:qFormat/>
    <w:rsid w:val="007B1185"/>
    <w:pPr>
      <w:keepNext/>
      <w:outlineLvl w:val="7"/>
    </w:pPr>
    <w:rPr>
      <w:rFonts w:ascii="Arial" w:hAnsi="Arial" w:cs="Arial"/>
      <w:b/>
      <w:bCs/>
      <w:sz w:val="12"/>
      <w:lang w:val="es-MX"/>
    </w:rPr>
  </w:style>
  <w:style w:type="paragraph" w:styleId="Ttulo9">
    <w:name w:val="heading 9"/>
    <w:basedOn w:val="Normal"/>
    <w:next w:val="Normal"/>
    <w:qFormat/>
    <w:rsid w:val="007B1185"/>
    <w:pPr>
      <w:keepNext/>
      <w:outlineLvl w:val="8"/>
    </w:pPr>
    <w:rPr>
      <w:rFonts w:ascii="Arial" w:hAnsi="Arial"/>
      <w:b/>
      <w:sz w:val="1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7B1185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semiHidden/>
    <w:rsid w:val="007B1185"/>
    <w:pPr>
      <w:tabs>
        <w:tab w:val="center" w:pos="4252"/>
        <w:tab w:val="right" w:pos="8504"/>
      </w:tabs>
    </w:pPr>
  </w:style>
  <w:style w:type="paragraph" w:styleId="Mapadeldocumento">
    <w:name w:val="Document Map"/>
    <w:basedOn w:val="Normal"/>
    <w:semiHidden/>
    <w:rsid w:val="007B1185"/>
    <w:pPr>
      <w:shd w:val="clear" w:color="auto" w:fill="000080"/>
    </w:pPr>
    <w:rPr>
      <w:rFonts w:ascii="Tahoma" w:hAnsi="Tahoma"/>
    </w:rPr>
  </w:style>
  <w:style w:type="paragraph" w:styleId="Textodeglobo">
    <w:name w:val="Balloon Text"/>
    <w:basedOn w:val="Normal"/>
    <w:semiHidden/>
    <w:rsid w:val="007B1185"/>
    <w:rPr>
      <w:rFonts w:ascii="Tahoma" w:hAnsi="Tahoma" w:cs="Futura Bk BT"/>
      <w:sz w:val="16"/>
      <w:szCs w:val="16"/>
    </w:rPr>
  </w:style>
  <w:style w:type="character" w:styleId="Hipervnculo">
    <w:name w:val="Hyperlink"/>
    <w:basedOn w:val="Fuentedeprrafopredeter"/>
    <w:semiHidden/>
    <w:rsid w:val="007B1185"/>
    <w:rPr>
      <w:color w:val="0000FF"/>
      <w:u w:val="single"/>
    </w:rPr>
  </w:style>
  <w:style w:type="paragraph" w:styleId="Sangradetextonormal">
    <w:name w:val="Body Text Indent"/>
    <w:basedOn w:val="Normal"/>
    <w:semiHidden/>
    <w:rsid w:val="007B1185"/>
    <w:pPr>
      <w:ind w:left="2835" w:hanging="2835"/>
    </w:pPr>
    <w:rPr>
      <w:rFonts w:ascii="Arial" w:hAnsi="Arial"/>
      <w:sz w:val="24"/>
      <w:lang w:val="es-MX"/>
    </w:rPr>
  </w:style>
  <w:style w:type="paragraph" w:styleId="Textoindependiente2">
    <w:name w:val="Body Text 2"/>
    <w:basedOn w:val="Normal"/>
    <w:semiHidden/>
    <w:rsid w:val="007B1185"/>
    <w:pPr>
      <w:jc w:val="both"/>
    </w:pPr>
    <w:rPr>
      <w:rFonts w:ascii="Arial" w:hAnsi="Arial"/>
      <w:sz w:val="24"/>
      <w:lang w:val="es-ES"/>
    </w:rPr>
  </w:style>
  <w:style w:type="paragraph" w:styleId="Textoindependiente">
    <w:name w:val="Body Text"/>
    <w:basedOn w:val="Normal"/>
    <w:semiHidden/>
    <w:rsid w:val="007B1185"/>
    <w:pPr>
      <w:tabs>
        <w:tab w:val="left" w:pos="5460"/>
      </w:tabs>
      <w:jc w:val="both"/>
    </w:pPr>
    <w:rPr>
      <w:rFonts w:ascii="Arial" w:hAnsi="Arial" w:cs="Arial"/>
      <w:sz w:val="22"/>
      <w:lang w:val="es-MX"/>
    </w:rPr>
  </w:style>
  <w:style w:type="paragraph" w:styleId="Textonotapie">
    <w:name w:val="footnote text"/>
    <w:basedOn w:val="Normal"/>
    <w:semiHidden/>
    <w:rsid w:val="007B1185"/>
  </w:style>
  <w:style w:type="character" w:styleId="Refdenotaalpie">
    <w:name w:val="footnote reference"/>
    <w:basedOn w:val="Fuentedeprrafopredeter"/>
    <w:semiHidden/>
    <w:rsid w:val="007B1185"/>
    <w:rPr>
      <w:vertAlign w:val="superscript"/>
    </w:rPr>
  </w:style>
  <w:style w:type="paragraph" w:styleId="NormalWeb">
    <w:name w:val="Normal (Web)"/>
    <w:basedOn w:val="Normal"/>
    <w:semiHidden/>
    <w:rsid w:val="007B1185"/>
    <w:pPr>
      <w:spacing w:before="100" w:beforeAutospacing="1" w:after="100" w:afterAutospacing="1"/>
    </w:pPr>
    <w:rPr>
      <w:rFonts w:ascii="Arial Unicode MS" w:eastAsia="Arial Unicode MS" w:hAnsi="Arial Unicode MS" w:cs="Tahoma"/>
      <w:sz w:val="24"/>
      <w:szCs w:val="24"/>
      <w:lang w:val="es-ES"/>
    </w:rPr>
  </w:style>
  <w:style w:type="paragraph" w:styleId="Textoindependiente3">
    <w:name w:val="Body Text 3"/>
    <w:basedOn w:val="Normal"/>
    <w:semiHidden/>
    <w:rsid w:val="007B1185"/>
    <w:pPr>
      <w:jc w:val="both"/>
    </w:pPr>
    <w:rPr>
      <w:rFonts w:ascii="Arial" w:hAnsi="Arial" w:cs="Arial"/>
      <w:sz w:val="24"/>
      <w:szCs w:val="24"/>
      <w:lang w:val="es-CO"/>
    </w:rPr>
  </w:style>
  <w:style w:type="character" w:styleId="Hipervnculovisitado">
    <w:name w:val="FollowedHyperlink"/>
    <w:basedOn w:val="Fuentedeprrafopredeter"/>
    <w:semiHidden/>
    <w:rsid w:val="007B1185"/>
    <w:rPr>
      <w:color w:val="800080"/>
      <w:u w:val="single"/>
    </w:rPr>
  </w:style>
  <w:style w:type="paragraph" w:customStyle="1" w:styleId="Textoindependiente21">
    <w:name w:val="Texto independiente 21"/>
    <w:basedOn w:val="Normal"/>
    <w:rsid w:val="007B1185"/>
    <w:rPr>
      <w:rFonts w:ascii="Arial" w:hAnsi="Arial"/>
      <w:b/>
      <w:color w:val="000000"/>
      <w:sz w:val="16"/>
      <w:lang w:val="es-ES"/>
    </w:rPr>
  </w:style>
  <w:style w:type="paragraph" w:customStyle="1" w:styleId="MARITZA3">
    <w:name w:val="MARITZA3"/>
    <w:rsid w:val="007B1185"/>
    <w:pPr>
      <w:tabs>
        <w:tab w:val="left" w:pos="-720"/>
        <w:tab w:val="left" w:pos="0"/>
      </w:tabs>
      <w:jc w:val="both"/>
    </w:pPr>
    <w:rPr>
      <w:sz w:val="24"/>
      <w:lang w:val="en-US"/>
    </w:rPr>
  </w:style>
  <w:style w:type="character" w:styleId="Refdecomentario">
    <w:name w:val="annotation reference"/>
    <w:basedOn w:val="Fuentedeprrafopredeter"/>
    <w:semiHidden/>
    <w:rsid w:val="007B1185"/>
    <w:rPr>
      <w:sz w:val="16"/>
      <w:szCs w:val="16"/>
    </w:rPr>
  </w:style>
  <w:style w:type="paragraph" w:styleId="Textocomentario">
    <w:name w:val="annotation text"/>
    <w:basedOn w:val="Normal"/>
    <w:semiHidden/>
    <w:rsid w:val="007B1185"/>
    <w:rPr>
      <w:lang w:val="es-ES"/>
    </w:rPr>
  </w:style>
  <w:style w:type="paragraph" w:styleId="Textodebloque">
    <w:name w:val="Block Text"/>
    <w:basedOn w:val="Normal"/>
    <w:semiHidden/>
    <w:rsid w:val="007B1185"/>
    <w:pPr>
      <w:ind w:left="284" w:right="335"/>
      <w:jc w:val="both"/>
    </w:pPr>
    <w:rPr>
      <w:rFonts w:ascii="Arial" w:hAnsi="Arial" w:cs="Arial"/>
      <w:sz w:val="22"/>
    </w:rPr>
  </w:style>
  <w:style w:type="paragraph" w:customStyle="1" w:styleId="Direccininterior">
    <w:name w:val="Dirección interior"/>
    <w:basedOn w:val="Normal"/>
    <w:rsid w:val="007B1185"/>
    <w:pPr>
      <w:spacing w:line="220" w:lineRule="atLeast"/>
      <w:jc w:val="both"/>
    </w:pPr>
    <w:rPr>
      <w:rFonts w:ascii="Arial" w:eastAsia="Batang" w:hAnsi="Arial"/>
      <w:spacing w:val="-5"/>
      <w:lang w:val="es-ES" w:eastAsia="en-US"/>
    </w:rPr>
  </w:style>
  <w:style w:type="paragraph" w:styleId="Ttulo">
    <w:name w:val="Title"/>
    <w:basedOn w:val="Normal"/>
    <w:qFormat/>
    <w:rsid w:val="007B1185"/>
    <w:pPr>
      <w:suppressAutoHyphens/>
      <w:jc w:val="center"/>
    </w:pPr>
    <w:rPr>
      <w:rFonts w:ascii="Arial" w:hAnsi="Arial" w:cs="Arial"/>
      <w:b/>
      <w:sz w:val="22"/>
      <w:lang w:val="es-MX"/>
    </w:rPr>
  </w:style>
  <w:style w:type="paragraph" w:styleId="Sangra2detindependiente">
    <w:name w:val="Body Text Indent 2"/>
    <w:basedOn w:val="Normal"/>
    <w:semiHidden/>
    <w:rsid w:val="007B1185"/>
    <w:pPr>
      <w:ind w:left="6379" w:hanging="6379"/>
    </w:pPr>
    <w:rPr>
      <w:rFonts w:ascii="Arial" w:hAnsi="Arial" w:cs="Arial"/>
      <w:bCs/>
      <w:sz w:val="24"/>
      <w:lang w:val="es-MX"/>
    </w:rPr>
  </w:style>
  <w:style w:type="paragraph" w:customStyle="1" w:styleId="xl38">
    <w:name w:val="xl38"/>
    <w:basedOn w:val="Normal"/>
    <w:rsid w:val="007B118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Tahoma"/>
      <w:sz w:val="24"/>
      <w:szCs w:val="24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46257"/>
    <w:rPr>
      <w:lang w:val="es-ES_tradnl" w:eastAsia="es-ES"/>
    </w:rPr>
  </w:style>
  <w:style w:type="table" w:styleId="Tablaconcuadrcula">
    <w:name w:val="Table Grid"/>
    <w:basedOn w:val="Tablanormal"/>
    <w:uiPriority w:val="59"/>
    <w:rsid w:val="0037654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iedepginaCar">
    <w:name w:val="Pie de página Car"/>
    <w:basedOn w:val="Fuentedeprrafopredeter"/>
    <w:link w:val="Piedepgina"/>
    <w:semiHidden/>
    <w:rsid w:val="00B8439D"/>
    <w:rPr>
      <w:lang w:val="es-ES_tradnl"/>
    </w:rPr>
  </w:style>
  <w:style w:type="paragraph" w:styleId="Prrafodelista">
    <w:name w:val="List Paragraph"/>
    <w:basedOn w:val="Normal"/>
    <w:uiPriority w:val="34"/>
    <w:qFormat/>
    <w:rsid w:val="0075019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597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http://www.habitatbogota.gov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WTSRV\Profiles\dlpinilla\Desktop\MEMO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MEMO.DOT</Template>
  <TotalTime>1</TotalTime>
  <Pages>12</Pages>
  <Words>3107</Words>
  <Characters>17090</Characters>
  <Application>Microsoft Office Word</Application>
  <DocSecurity>0</DocSecurity>
  <Lines>142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Memorando</vt:lpstr>
    </vt:vector>
  </TitlesOfParts>
  <Company>LG  Electronics Inc.</Company>
  <LinksUpToDate>false</LinksUpToDate>
  <CharactersWithSpaces>20157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Memorando</dc:title>
  <dc:creator>Secretaria General</dc:creator>
  <cp:lastModifiedBy>jgiraldod</cp:lastModifiedBy>
  <cp:revision>2</cp:revision>
  <cp:lastPrinted>2011-10-05T12:47:00Z</cp:lastPrinted>
  <dcterms:created xsi:type="dcterms:W3CDTF">2017-05-17T14:23:00Z</dcterms:created>
  <dcterms:modified xsi:type="dcterms:W3CDTF">2017-05-17T14:23:00Z</dcterms:modified>
</cp:coreProperties>
</file>