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91" w:rsidRDefault="00750191" w:rsidP="00750191">
      <w:pPr>
        <w:jc w:val="center"/>
        <w:rPr>
          <w:b/>
          <w:sz w:val="24"/>
          <w:lang w:val="es-CO"/>
        </w:rPr>
      </w:pPr>
    </w:p>
    <w:p w:rsidR="00750191" w:rsidRDefault="00750191" w:rsidP="00750191">
      <w:pPr>
        <w:jc w:val="center"/>
        <w:rPr>
          <w:b/>
          <w:sz w:val="24"/>
          <w:lang w:val="es-CO"/>
        </w:rPr>
      </w:pPr>
    </w:p>
    <w:p w:rsidR="00C9184A" w:rsidRPr="00750191" w:rsidRDefault="00750191" w:rsidP="00750191">
      <w:pPr>
        <w:jc w:val="center"/>
        <w:rPr>
          <w:b/>
          <w:sz w:val="24"/>
          <w:u w:val="single"/>
          <w:lang w:val="es-CO"/>
        </w:rPr>
      </w:pPr>
      <w:r w:rsidRPr="00750191">
        <w:rPr>
          <w:b/>
          <w:sz w:val="24"/>
          <w:u w:val="single"/>
          <w:lang w:val="es-CO"/>
        </w:rPr>
        <w:t xml:space="preserve">ACTIVIDADES SOCIALES SUBDIRECCIÓN DE BARRIOS – </w:t>
      </w:r>
      <w:r w:rsidR="007F6A4A">
        <w:rPr>
          <w:b/>
          <w:sz w:val="24"/>
          <w:u w:val="single"/>
          <w:lang w:val="es-CO"/>
        </w:rPr>
        <w:t>JUNIO</w:t>
      </w:r>
      <w:r w:rsidRPr="00750191">
        <w:rPr>
          <w:b/>
          <w:sz w:val="24"/>
          <w:u w:val="single"/>
          <w:lang w:val="es-CO"/>
        </w:rPr>
        <w:t xml:space="preserve"> 2017</w:t>
      </w:r>
    </w:p>
    <w:p w:rsidR="00750191" w:rsidRDefault="00750191" w:rsidP="00750191">
      <w:pPr>
        <w:jc w:val="center"/>
        <w:rPr>
          <w:b/>
          <w:sz w:val="24"/>
          <w:lang w:val="es-CO"/>
        </w:rPr>
      </w:pPr>
    </w:p>
    <w:p w:rsidR="00750191" w:rsidRDefault="00750191" w:rsidP="00750191">
      <w:pPr>
        <w:rPr>
          <w:sz w:val="22"/>
          <w:szCs w:val="22"/>
          <w:lang w:val="es-CO"/>
        </w:rPr>
      </w:pPr>
    </w:p>
    <w:p w:rsidR="00750191" w:rsidRDefault="00750191" w:rsidP="00750191">
      <w:pPr>
        <w:rPr>
          <w:b/>
          <w:sz w:val="22"/>
          <w:szCs w:val="22"/>
          <w:lang w:val="es-CO"/>
        </w:rPr>
      </w:pPr>
      <w:r w:rsidRPr="00750191">
        <w:rPr>
          <w:b/>
          <w:sz w:val="22"/>
          <w:szCs w:val="22"/>
          <w:lang w:val="es-CO"/>
        </w:rPr>
        <w:t>FORMULACIÓN:</w:t>
      </w:r>
      <w:bookmarkStart w:id="0" w:name="_GoBack"/>
      <w:bookmarkEnd w:id="0"/>
    </w:p>
    <w:p w:rsidR="00750191" w:rsidRDefault="00750191" w:rsidP="00750191"/>
    <w:p w:rsidR="00750191" w:rsidRPr="00FA1D0D" w:rsidRDefault="00750191" w:rsidP="00750191">
      <w:r w:rsidRPr="00FA1D0D">
        <w:t>ACTIVIDAD A DESARROLLAR: Reunión vecinal, comunitaria, comunal o con organizaciones sociales</w:t>
      </w:r>
    </w:p>
    <w:p w:rsidR="00750191" w:rsidRPr="00FA1D0D" w:rsidRDefault="00750191" w:rsidP="00750191">
      <w:r w:rsidRPr="00FA1D0D">
        <w:t xml:space="preserve">NOMBRE LUGAR DEL EVENTO: Barrio </w:t>
      </w:r>
      <w:r w:rsidR="00630EA2" w:rsidRPr="00FA1D0D">
        <w:t>San Carlos de Tibabuyes</w:t>
      </w:r>
    </w:p>
    <w:p w:rsidR="00750191" w:rsidRPr="00FA1D0D" w:rsidRDefault="00D860B1" w:rsidP="00750191">
      <w:r w:rsidRPr="00FA1D0D">
        <w:t xml:space="preserve">LOCALIDAD: </w:t>
      </w:r>
      <w:r w:rsidR="00630EA2" w:rsidRPr="00FA1D0D">
        <w:t>Suba</w:t>
      </w:r>
    </w:p>
    <w:p w:rsidR="00750191" w:rsidRPr="00FA1D0D" w:rsidRDefault="00D860B1" w:rsidP="00750191">
      <w:r w:rsidRPr="00FA1D0D">
        <w:t xml:space="preserve">BARRIO: </w:t>
      </w:r>
      <w:r w:rsidR="00630EA2" w:rsidRPr="00FA1D0D">
        <w:t>San Carlos de Tibabuyes</w:t>
      </w:r>
    </w:p>
    <w:p w:rsidR="00750191" w:rsidRPr="00FA1D0D" w:rsidRDefault="00750191" w:rsidP="00750191">
      <w:r w:rsidRPr="00FA1D0D">
        <w:t xml:space="preserve">DIRECCION: </w:t>
      </w:r>
      <w:r w:rsidR="008F6952">
        <w:t>Calle 142 C – Carrera 141</w:t>
      </w:r>
    </w:p>
    <w:p w:rsidR="00750191" w:rsidRPr="00FA1D0D" w:rsidRDefault="00D860B1" w:rsidP="00750191">
      <w:r w:rsidRPr="00FA1D0D">
        <w:t xml:space="preserve">DIA INICIAL: </w:t>
      </w:r>
      <w:r w:rsidR="00630EA2" w:rsidRPr="00FA1D0D">
        <w:t>5</w:t>
      </w:r>
      <w:r w:rsidR="00750191" w:rsidRPr="00FA1D0D">
        <w:t xml:space="preserve"> de </w:t>
      </w:r>
      <w:r w:rsidR="00630EA2" w:rsidRPr="00FA1D0D">
        <w:t>junio</w:t>
      </w:r>
    </w:p>
    <w:p w:rsidR="00750191" w:rsidRPr="00FA1D0D" w:rsidRDefault="00D860B1" w:rsidP="00750191">
      <w:r w:rsidRPr="00FA1D0D">
        <w:t xml:space="preserve">DIA FINAL: </w:t>
      </w:r>
      <w:r w:rsidR="00630EA2" w:rsidRPr="00FA1D0D">
        <w:t>9</w:t>
      </w:r>
      <w:r w:rsidRPr="00FA1D0D">
        <w:t xml:space="preserve"> de </w:t>
      </w:r>
      <w:r w:rsidR="00630EA2" w:rsidRPr="00FA1D0D">
        <w:t>junio</w:t>
      </w:r>
    </w:p>
    <w:p w:rsidR="00750191" w:rsidRPr="00FA1D0D" w:rsidRDefault="0019050E" w:rsidP="00750191">
      <w:r w:rsidRPr="00FA1D0D">
        <w:t>HORA: 9:00 am – 4:0</w:t>
      </w:r>
      <w:r w:rsidR="00750191" w:rsidRPr="00FA1D0D">
        <w:t>0 pm</w:t>
      </w:r>
    </w:p>
    <w:p w:rsidR="00750191" w:rsidRPr="00FA1D0D" w:rsidRDefault="00750191" w:rsidP="00750191">
      <w:r w:rsidRPr="00FA1D0D">
        <w:t xml:space="preserve">OBJETIVO: Salidas de campo Intervención Integral de Mejoramiento </w:t>
      </w:r>
      <w:r w:rsidR="00630EA2" w:rsidRPr="00FA1D0D">
        <w:t>Suba</w:t>
      </w:r>
    </w:p>
    <w:p w:rsidR="00750191" w:rsidRPr="00FA1D0D" w:rsidRDefault="00750191" w:rsidP="00750191">
      <w:r w:rsidRPr="00FA1D0D">
        <w:t xml:space="preserve">DESCRIPCION DEL OBJETIVO: Levantamiento de información primaria </w:t>
      </w:r>
      <w:r w:rsidR="00DA09F3" w:rsidRPr="00FA1D0D">
        <w:t xml:space="preserve">para el diagnóstico </w:t>
      </w:r>
      <w:r w:rsidRPr="00FA1D0D">
        <w:t>de los atributos físicos del sector y de las dinámicas sociales</w:t>
      </w:r>
      <w:r w:rsidR="00DA09F3" w:rsidRPr="00FA1D0D">
        <w:t>.</w:t>
      </w:r>
    </w:p>
    <w:p w:rsidR="00750191" w:rsidRPr="00FA1D0D" w:rsidRDefault="00630EA2" w:rsidP="00750191">
      <w:r w:rsidRPr="00FA1D0D">
        <w:t>POBLACION BENEFICIADA: Mujeres</w:t>
      </w:r>
    </w:p>
    <w:p w:rsidR="00750191" w:rsidRPr="00FA1D0D" w:rsidRDefault="00630EA2" w:rsidP="00750191">
      <w:r w:rsidRPr="00FA1D0D">
        <w:t>OTROS BENEFICIARIOS: Hombres</w:t>
      </w:r>
    </w:p>
    <w:p w:rsidR="00630EA2" w:rsidRPr="00FA1D0D" w:rsidRDefault="00630EA2" w:rsidP="00630EA2">
      <w:r w:rsidRPr="00FA1D0D">
        <w:t>ENTIDAD QUE APOYA: Ninguna</w:t>
      </w:r>
    </w:p>
    <w:p w:rsidR="00750191" w:rsidRPr="00FA1D0D" w:rsidRDefault="00750191" w:rsidP="00750191">
      <w:r w:rsidRPr="00FA1D0D">
        <w:t xml:space="preserve">MAIL DE CONTACTO: </w:t>
      </w:r>
      <w:hyperlink r:id="rId7" w:history="1">
        <w:r w:rsidR="003C206D" w:rsidRPr="00444611">
          <w:rPr>
            <w:rStyle w:val="Hipervnculo"/>
          </w:rPr>
          <w:t>dhiguerac@habitatbogota.gov.co</w:t>
        </w:r>
      </w:hyperlink>
      <w:r w:rsidR="003C206D">
        <w:t xml:space="preserve"> </w:t>
      </w:r>
    </w:p>
    <w:p w:rsidR="00750191" w:rsidRPr="00FA1D0D" w:rsidRDefault="00750191" w:rsidP="00750191">
      <w:r w:rsidRPr="00FA1D0D">
        <w:t>CONTACTO: Dayana Higuera</w:t>
      </w:r>
    </w:p>
    <w:p w:rsidR="00750191" w:rsidRPr="00E8066D" w:rsidRDefault="00750191" w:rsidP="00750191">
      <w:pPr>
        <w:rPr>
          <w:b/>
          <w:sz w:val="22"/>
          <w:szCs w:val="22"/>
          <w:lang w:val="es-CO"/>
        </w:rPr>
      </w:pPr>
    </w:p>
    <w:p w:rsidR="00FA1D0D" w:rsidRPr="00FA1D0D" w:rsidRDefault="00FA1D0D" w:rsidP="00FA1D0D">
      <w:r w:rsidRPr="00FA1D0D">
        <w:t>ACTIVIDAD A DESARROLLAR: Reunión vecinal, comunitaria, comunal o con organizaciones sociales</w:t>
      </w:r>
    </w:p>
    <w:p w:rsidR="00FA1D0D" w:rsidRPr="00FA1D0D" w:rsidRDefault="00FA1D0D" w:rsidP="00FA1D0D">
      <w:r w:rsidRPr="00FA1D0D">
        <w:t xml:space="preserve">NOMBRE LUGAR DEL EVENTO: Barrio </w:t>
      </w:r>
      <w:r>
        <w:t>Buenavista</w:t>
      </w:r>
    </w:p>
    <w:p w:rsidR="00FA1D0D" w:rsidRPr="00FA1D0D" w:rsidRDefault="00FA1D0D" w:rsidP="00FA1D0D">
      <w:r w:rsidRPr="00FA1D0D">
        <w:t xml:space="preserve">LOCALIDAD: </w:t>
      </w:r>
      <w:r>
        <w:t>Usaquén</w:t>
      </w:r>
    </w:p>
    <w:p w:rsidR="00FA1D0D" w:rsidRPr="00FA1D0D" w:rsidRDefault="00FA1D0D" w:rsidP="00FA1D0D">
      <w:r w:rsidRPr="00FA1D0D">
        <w:t xml:space="preserve">BARRIO: </w:t>
      </w:r>
      <w:r>
        <w:t>Buenavista</w:t>
      </w:r>
    </w:p>
    <w:p w:rsidR="00FA1D0D" w:rsidRPr="00FA1D0D" w:rsidRDefault="00FA1D0D" w:rsidP="00FA1D0D">
      <w:r w:rsidRPr="00FA1D0D">
        <w:t xml:space="preserve">DIRECCION: </w:t>
      </w:r>
      <w:r w:rsidR="008F6952" w:rsidRPr="008F6952">
        <w:t>Carrera 5 - Calle 190 A</w:t>
      </w:r>
    </w:p>
    <w:p w:rsidR="00FA1D0D" w:rsidRPr="00FA1D0D" w:rsidRDefault="00FA1D0D" w:rsidP="00FA1D0D">
      <w:r w:rsidRPr="00FA1D0D">
        <w:t xml:space="preserve">DIA INICIAL: </w:t>
      </w:r>
      <w:r>
        <w:t>27</w:t>
      </w:r>
      <w:r w:rsidRPr="00FA1D0D">
        <w:t xml:space="preserve"> de junio</w:t>
      </w:r>
    </w:p>
    <w:p w:rsidR="00FA1D0D" w:rsidRPr="00FA1D0D" w:rsidRDefault="00FA1D0D" w:rsidP="00FA1D0D">
      <w:r w:rsidRPr="00FA1D0D">
        <w:t xml:space="preserve">DIA FINAL: </w:t>
      </w:r>
      <w:r>
        <w:t>30</w:t>
      </w:r>
      <w:r w:rsidRPr="00FA1D0D">
        <w:t xml:space="preserve"> de junio</w:t>
      </w:r>
    </w:p>
    <w:p w:rsidR="00FA1D0D" w:rsidRPr="00FA1D0D" w:rsidRDefault="00FA1D0D" w:rsidP="00FA1D0D">
      <w:r w:rsidRPr="00FA1D0D">
        <w:t>HORA: 9:00 am – 4:00 pm</w:t>
      </w:r>
    </w:p>
    <w:p w:rsidR="00FA1D0D" w:rsidRPr="00FA1D0D" w:rsidRDefault="00FA1D0D" w:rsidP="00FA1D0D">
      <w:r w:rsidRPr="00FA1D0D">
        <w:t xml:space="preserve">OBJETIVO: Salidas de campo Intervención Integral de Mejoramiento </w:t>
      </w:r>
      <w:r>
        <w:t xml:space="preserve">Usaquén </w:t>
      </w:r>
    </w:p>
    <w:p w:rsidR="00FA1D0D" w:rsidRPr="00FA1D0D" w:rsidRDefault="00FA1D0D" w:rsidP="00FA1D0D">
      <w:r w:rsidRPr="00FA1D0D">
        <w:t>DESCRIPCION DEL OBJETIVO: Levantamiento de información primaria para el diagnóstico de los atributos físicos del sector y de las dinámicas sociales.</w:t>
      </w:r>
    </w:p>
    <w:p w:rsidR="00FA1D0D" w:rsidRPr="00FA1D0D" w:rsidRDefault="00FA1D0D" w:rsidP="00FA1D0D">
      <w:r w:rsidRPr="00FA1D0D">
        <w:t>POBLACION BENEFICIADA: Mujeres</w:t>
      </w:r>
    </w:p>
    <w:p w:rsidR="00FA1D0D" w:rsidRPr="00FA1D0D" w:rsidRDefault="00FA1D0D" w:rsidP="00FA1D0D">
      <w:r w:rsidRPr="00FA1D0D">
        <w:t>OTROS BENEFICIARIOS: Hombres</w:t>
      </w:r>
    </w:p>
    <w:p w:rsidR="00FA1D0D" w:rsidRPr="00FA1D0D" w:rsidRDefault="00FA1D0D" w:rsidP="00FA1D0D">
      <w:r w:rsidRPr="00FA1D0D">
        <w:t>ENTIDAD QUE APOYA: Ninguna</w:t>
      </w:r>
    </w:p>
    <w:p w:rsidR="00FA1D0D" w:rsidRPr="00FA1D0D" w:rsidRDefault="00FA1D0D" w:rsidP="00FA1D0D">
      <w:r w:rsidRPr="00FA1D0D">
        <w:t xml:space="preserve">MAIL DE CONTACTO: </w:t>
      </w:r>
      <w:hyperlink r:id="rId8" w:history="1">
        <w:r w:rsidR="003C206D" w:rsidRPr="00444611">
          <w:rPr>
            <w:rStyle w:val="Hipervnculo"/>
          </w:rPr>
          <w:t>dhiguerac@habitatbogota.gov.co</w:t>
        </w:r>
      </w:hyperlink>
      <w:r w:rsidR="003C206D">
        <w:t xml:space="preserve"> </w:t>
      </w:r>
    </w:p>
    <w:p w:rsidR="00FA1D0D" w:rsidRPr="00FA1D0D" w:rsidRDefault="00FA1D0D" w:rsidP="00FA1D0D">
      <w:r w:rsidRPr="00FA1D0D">
        <w:t>CONTACTO: Dayana Higuera</w:t>
      </w:r>
    </w:p>
    <w:p w:rsidR="005D3870" w:rsidRDefault="005D3870" w:rsidP="00750191">
      <w:pPr>
        <w:rPr>
          <w:b/>
          <w:sz w:val="22"/>
          <w:szCs w:val="22"/>
          <w:lang w:val="es-CO"/>
        </w:rPr>
      </w:pPr>
    </w:p>
    <w:p w:rsidR="00FA1D0D" w:rsidRPr="00FA1D0D" w:rsidRDefault="00FA1D0D" w:rsidP="00FA1D0D">
      <w:r w:rsidRPr="00FA1D0D">
        <w:t xml:space="preserve">ACTIVIDAD A DESARROLLAR: </w:t>
      </w:r>
      <w:r>
        <w:t>Taller, Foro, Capacitación</w:t>
      </w:r>
    </w:p>
    <w:p w:rsidR="00FA1D0D" w:rsidRPr="00FA1D0D" w:rsidRDefault="00FA1D0D" w:rsidP="00FA1D0D">
      <w:r w:rsidRPr="00FA1D0D">
        <w:t xml:space="preserve">NOMBRE LUGAR DEL EVENTO: Barrio </w:t>
      </w:r>
      <w:r>
        <w:t>Antonio José de Sucre I</w:t>
      </w:r>
    </w:p>
    <w:p w:rsidR="00FA1D0D" w:rsidRPr="00FA1D0D" w:rsidRDefault="00FA1D0D" w:rsidP="00FA1D0D">
      <w:r w:rsidRPr="00FA1D0D">
        <w:t xml:space="preserve">LOCALIDAD: </w:t>
      </w:r>
      <w:r>
        <w:t>Usaquén</w:t>
      </w:r>
    </w:p>
    <w:p w:rsidR="00FA1D0D" w:rsidRPr="00FA1D0D" w:rsidRDefault="00FA1D0D" w:rsidP="00FA1D0D">
      <w:r w:rsidRPr="00FA1D0D">
        <w:t xml:space="preserve">BARRIO: </w:t>
      </w:r>
      <w:r>
        <w:t>Antonio José de Sucre I</w:t>
      </w:r>
    </w:p>
    <w:p w:rsidR="00FA1D0D" w:rsidRPr="00FA1D0D" w:rsidRDefault="00FA1D0D" w:rsidP="00FA1D0D">
      <w:r w:rsidRPr="00FA1D0D">
        <w:t xml:space="preserve">DIRECCION: </w:t>
      </w:r>
      <w:r w:rsidR="00000F2D">
        <w:t>Calle 108 Sur – Carrera 7</w:t>
      </w:r>
    </w:p>
    <w:p w:rsidR="00FA1D0D" w:rsidRPr="00FA1D0D" w:rsidRDefault="00FA1D0D" w:rsidP="00FA1D0D">
      <w:r w:rsidRPr="00FA1D0D">
        <w:t xml:space="preserve">DIA INICIAL: </w:t>
      </w:r>
      <w:r>
        <w:t>12</w:t>
      </w:r>
      <w:r w:rsidRPr="00FA1D0D">
        <w:t xml:space="preserve"> de junio</w:t>
      </w:r>
    </w:p>
    <w:p w:rsidR="00FA1D0D" w:rsidRPr="00FA1D0D" w:rsidRDefault="00FA1D0D" w:rsidP="00FA1D0D">
      <w:r w:rsidRPr="00FA1D0D">
        <w:t xml:space="preserve">DIA FINAL: </w:t>
      </w:r>
      <w:r>
        <w:t>16</w:t>
      </w:r>
      <w:r w:rsidRPr="00FA1D0D">
        <w:t xml:space="preserve"> de junio</w:t>
      </w:r>
    </w:p>
    <w:p w:rsidR="00FA1D0D" w:rsidRPr="00FA1D0D" w:rsidRDefault="00FA1D0D" w:rsidP="00FA1D0D">
      <w:r w:rsidRPr="00FA1D0D">
        <w:t>HORA: 9:00 am – 4:00 pm</w:t>
      </w:r>
    </w:p>
    <w:p w:rsidR="00FA1D0D" w:rsidRPr="00FA1D0D" w:rsidRDefault="00FA1D0D" w:rsidP="00FA1D0D">
      <w:r>
        <w:lastRenderedPageBreak/>
        <w:t>OBJETIVO: Taller 1 de Planeación Participativa</w:t>
      </w:r>
      <w:r w:rsidRPr="00FA1D0D">
        <w:t xml:space="preserve"> Intervención Integral de Mejoramiento </w:t>
      </w:r>
      <w:r w:rsidR="00000F2D">
        <w:t>Usminia</w:t>
      </w:r>
    </w:p>
    <w:p w:rsidR="00FA1D0D" w:rsidRPr="00FA1D0D" w:rsidRDefault="00FA1D0D" w:rsidP="00FA1D0D">
      <w:r w:rsidRPr="00FA1D0D">
        <w:t xml:space="preserve">DESCRIPCION DEL OBJETIVO: </w:t>
      </w:r>
      <w:r>
        <w:t>Priorización participativa de parques, equipamientos y circuitos de movilidad.</w:t>
      </w:r>
    </w:p>
    <w:p w:rsidR="00FA1D0D" w:rsidRPr="00FA1D0D" w:rsidRDefault="00FA1D0D" w:rsidP="00FA1D0D">
      <w:r w:rsidRPr="00FA1D0D">
        <w:t>POBLACION BENEFICIADA: Mujeres</w:t>
      </w:r>
    </w:p>
    <w:p w:rsidR="00FA1D0D" w:rsidRPr="00FA1D0D" w:rsidRDefault="00FA1D0D" w:rsidP="00FA1D0D">
      <w:r w:rsidRPr="00FA1D0D">
        <w:t>OTROS BENEFICIARIOS: Hombres</w:t>
      </w:r>
    </w:p>
    <w:p w:rsidR="00FA1D0D" w:rsidRPr="00FA1D0D" w:rsidRDefault="00FA1D0D" w:rsidP="00FA1D0D">
      <w:r w:rsidRPr="00FA1D0D">
        <w:t>ENTIDAD QUE APOYA: Ninguna</w:t>
      </w:r>
    </w:p>
    <w:p w:rsidR="00FA1D0D" w:rsidRPr="00FA1D0D" w:rsidRDefault="00FA1D0D" w:rsidP="00FA1D0D">
      <w:r w:rsidRPr="00FA1D0D">
        <w:t xml:space="preserve">MAIL DE CONTACTO: </w:t>
      </w:r>
      <w:hyperlink r:id="rId9" w:history="1">
        <w:r w:rsidR="003C206D" w:rsidRPr="00444611">
          <w:rPr>
            <w:rStyle w:val="Hipervnculo"/>
          </w:rPr>
          <w:t>dhiguerac@habitatbogota.gov.co</w:t>
        </w:r>
      </w:hyperlink>
      <w:r w:rsidR="003C206D">
        <w:t xml:space="preserve"> </w:t>
      </w:r>
    </w:p>
    <w:p w:rsidR="00FA1D0D" w:rsidRPr="00FA1D0D" w:rsidRDefault="00FA1D0D" w:rsidP="00FA1D0D">
      <w:r w:rsidRPr="00FA1D0D">
        <w:t>CONTACTO: Dayana Higuera</w:t>
      </w:r>
    </w:p>
    <w:p w:rsidR="00FA1D0D" w:rsidRPr="00E8066D" w:rsidRDefault="00FA1D0D" w:rsidP="00750191">
      <w:pPr>
        <w:rPr>
          <w:b/>
          <w:sz w:val="22"/>
          <w:szCs w:val="22"/>
          <w:lang w:val="es-CO"/>
        </w:rPr>
      </w:pPr>
    </w:p>
    <w:p w:rsidR="00FA1D0D" w:rsidRPr="00FA1D0D" w:rsidRDefault="00FA1D0D" w:rsidP="00FA1D0D">
      <w:r w:rsidRPr="00FA1D0D">
        <w:t xml:space="preserve">ACTIVIDAD A DESARROLLAR: </w:t>
      </w:r>
      <w:r>
        <w:t>Taller, Foro, Capacitación</w:t>
      </w:r>
    </w:p>
    <w:p w:rsidR="00FA1D0D" w:rsidRPr="00FA1D0D" w:rsidRDefault="00FA1D0D" w:rsidP="00FA1D0D">
      <w:r w:rsidRPr="00FA1D0D">
        <w:t xml:space="preserve">NOMBRE LUGAR DEL EVENTO: Barrio </w:t>
      </w:r>
      <w:r>
        <w:t>Antonio José de Sucre I</w:t>
      </w:r>
    </w:p>
    <w:p w:rsidR="00FA1D0D" w:rsidRPr="00FA1D0D" w:rsidRDefault="00FA1D0D" w:rsidP="00FA1D0D">
      <w:r w:rsidRPr="00FA1D0D">
        <w:t xml:space="preserve">LOCALIDAD: </w:t>
      </w:r>
      <w:r>
        <w:t>Usaquén</w:t>
      </w:r>
    </w:p>
    <w:p w:rsidR="00FA1D0D" w:rsidRPr="00FA1D0D" w:rsidRDefault="00FA1D0D" w:rsidP="00FA1D0D">
      <w:r w:rsidRPr="00FA1D0D">
        <w:t xml:space="preserve">BARRIO: </w:t>
      </w:r>
      <w:r>
        <w:t>Antonio José de Sucre I</w:t>
      </w:r>
    </w:p>
    <w:p w:rsidR="00FA1D0D" w:rsidRPr="00FA1D0D" w:rsidRDefault="00FA1D0D" w:rsidP="00FA1D0D">
      <w:r w:rsidRPr="00FA1D0D">
        <w:t xml:space="preserve">DIRECCION: </w:t>
      </w:r>
      <w:r w:rsidR="00000F2D">
        <w:t>Calle 108 Sur – Carrera 7</w:t>
      </w:r>
    </w:p>
    <w:p w:rsidR="00FA1D0D" w:rsidRPr="00FA1D0D" w:rsidRDefault="00FA1D0D" w:rsidP="00FA1D0D">
      <w:r w:rsidRPr="00FA1D0D">
        <w:t xml:space="preserve">DIA INICIAL: </w:t>
      </w:r>
      <w:r>
        <w:t>20</w:t>
      </w:r>
      <w:r w:rsidRPr="00FA1D0D">
        <w:t xml:space="preserve"> de junio</w:t>
      </w:r>
    </w:p>
    <w:p w:rsidR="00FA1D0D" w:rsidRPr="00FA1D0D" w:rsidRDefault="00FA1D0D" w:rsidP="00FA1D0D">
      <w:r w:rsidRPr="00FA1D0D">
        <w:t xml:space="preserve">DIA FINAL: </w:t>
      </w:r>
      <w:r>
        <w:t>23</w:t>
      </w:r>
      <w:r w:rsidRPr="00FA1D0D">
        <w:t xml:space="preserve"> de junio</w:t>
      </w:r>
    </w:p>
    <w:p w:rsidR="00FA1D0D" w:rsidRPr="00FA1D0D" w:rsidRDefault="00FA1D0D" w:rsidP="00FA1D0D">
      <w:r w:rsidRPr="00FA1D0D">
        <w:t>HORA: 9:00 am – 4:00 pm</w:t>
      </w:r>
    </w:p>
    <w:p w:rsidR="00FA1D0D" w:rsidRPr="00FA1D0D" w:rsidRDefault="00FA1D0D" w:rsidP="00FA1D0D">
      <w:r>
        <w:t>OBJETIVO: Taller 2 de Planeación Participativa</w:t>
      </w:r>
      <w:r w:rsidRPr="00FA1D0D">
        <w:t xml:space="preserve"> Intervención Integral de Mejoramiento </w:t>
      </w:r>
      <w:r w:rsidR="00000F2D">
        <w:t>Usminia</w:t>
      </w:r>
    </w:p>
    <w:p w:rsidR="00FA1D0D" w:rsidRPr="00FA1D0D" w:rsidRDefault="00FA1D0D" w:rsidP="00FA1D0D">
      <w:r w:rsidRPr="00FA1D0D">
        <w:t xml:space="preserve">DESCRIPCION DEL OBJETIVO: </w:t>
      </w:r>
      <w:r>
        <w:t>Priorización participativa de parques, equipamientos y circuitos de movilidad.</w:t>
      </w:r>
    </w:p>
    <w:p w:rsidR="00FA1D0D" w:rsidRPr="00FA1D0D" w:rsidRDefault="00FA1D0D" w:rsidP="00FA1D0D">
      <w:r w:rsidRPr="00FA1D0D">
        <w:t>POBLACION BENEFICIADA: Mujeres</w:t>
      </w:r>
    </w:p>
    <w:p w:rsidR="00FA1D0D" w:rsidRPr="00FA1D0D" w:rsidRDefault="00FA1D0D" w:rsidP="00FA1D0D">
      <w:r w:rsidRPr="00FA1D0D">
        <w:t>OTROS BENEFICIARIOS: Hombres</w:t>
      </w:r>
    </w:p>
    <w:p w:rsidR="00FA1D0D" w:rsidRPr="00FA1D0D" w:rsidRDefault="00FA1D0D" w:rsidP="00FA1D0D">
      <w:r w:rsidRPr="00FA1D0D">
        <w:t>ENTIDAD QUE APOYA: Ninguna</w:t>
      </w:r>
    </w:p>
    <w:p w:rsidR="00FA1D0D" w:rsidRPr="00FA1D0D" w:rsidRDefault="00FA1D0D" w:rsidP="00FA1D0D">
      <w:r w:rsidRPr="00FA1D0D">
        <w:t xml:space="preserve">MAIL DE CONTACTO: </w:t>
      </w:r>
      <w:hyperlink r:id="rId10" w:history="1">
        <w:r w:rsidR="003C206D" w:rsidRPr="00444611">
          <w:rPr>
            <w:rStyle w:val="Hipervnculo"/>
          </w:rPr>
          <w:t>dhiguerac@habitatbogota.gov.co</w:t>
        </w:r>
      </w:hyperlink>
      <w:r w:rsidR="003C206D">
        <w:t xml:space="preserve"> </w:t>
      </w:r>
    </w:p>
    <w:p w:rsidR="00FA1D0D" w:rsidRPr="00FA1D0D" w:rsidRDefault="00FA1D0D" w:rsidP="00FA1D0D">
      <w:r w:rsidRPr="00FA1D0D">
        <w:t>CONTACTO: Dayana Higuera</w:t>
      </w:r>
    </w:p>
    <w:p w:rsidR="009B5A8D" w:rsidRDefault="009B5A8D" w:rsidP="00750191">
      <w:pPr>
        <w:rPr>
          <w:b/>
          <w:sz w:val="22"/>
          <w:szCs w:val="22"/>
          <w:lang w:val="es-CO"/>
        </w:rPr>
      </w:pPr>
    </w:p>
    <w:p w:rsidR="00FA1D0D" w:rsidRPr="00FA1D0D" w:rsidRDefault="00FA1D0D" w:rsidP="00FA1D0D">
      <w:r w:rsidRPr="00FA1D0D">
        <w:t xml:space="preserve">ACTIVIDAD A DESARROLLAR: </w:t>
      </w:r>
      <w:r>
        <w:t>Jornada de socialización</w:t>
      </w:r>
    </w:p>
    <w:p w:rsidR="00FA1D0D" w:rsidRPr="00FA1D0D" w:rsidRDefault="00FA1D0D" w:rsidP="00FA1D0D">
      <w:r w:rsidRPr="00FA1D0D">
        <w:t xml:space="preserve">NOMBRE LUGAR DEL EVENTO: Barrio </w:t>
      </w:r>
      <w:r w:rsidR="000B2E26">
        <w:t>Aguas Claras</w:t>
      </w:r>
    </w:p>
    <w:p w:rsidR="00FA1D0D" w:rsidRPr="00FA1D0D" w:rsidRDefault="00FA1D0D" w:rsidP="00FA1D0D">
      <w:r w:rsidRPr="00FA1D0D">
        <w:t xml:space="preserve">LOCALIDAD: </w:t>
      </w:r>
      <w:r w:rsidR="000B2E26">
        <w:t>San Cristóbal</w:t>
      </w:r>
    </w:p>
    <w:p w:rsidR="00FA1D0D" w:rsidRPr="00FA1D0D" w:rsidRDefault="00FA1D0D" w:rsidP="00FA1D0D">
      <w:r w:rsidRPr="00FA1D0D">
        <w:t xml:space="preserve">BARRIO: </w:t>
      </w:r>
      <w:r w:rsidR="000E0F60">
        <w:t>Aguas C</w:t>
      </w:r>
      <w:r w:rsidR="000B2E26">
        <w:t>laras</w:t>
      </w:r>
    </w:p>
    <w:p w:rsidR="00FA1D0D" w:rsidRPr="00FA1D0D" w:rsidRDefault="00FA1D0D" w:rsidP="00FA1D0D">
      <w:r w:rsidRPr="00FA1D0D">
        <w:t xml:space="preserve">DIRECCION: </w:t>
      </w:r>
      <w:r w:rsidR="00000F2D" w:rsidRPr="00000F2D">
        <w:t>Calle 17 Sur - Carrera 25 Este</w:t>
      </w:r>
    </w:p>
    <w:p w:rsidR="00FA1D0D" w:rsidRPr="00FA1D0D" w:rsidRDefault="00FA1D0D" w:rsidP="00FA1D0D">
      <w:r w:rsidRPr="00FA1D0D">
        <w:t xml:space="preserve">DIA INICIAL: </w:t>
      </w:r>
      <w:r>
        <w:t>27</w:t>
      </w:r>
      <w:r w:rsidRPr="00FA1D0D">
        <w:t xml:space="preserve"> de junio</w:t>
      </w:r>
    </w:p>
    <w:p w:rsidR="00FA1D0D" w:rsidRPr="00FA1D0D" w:rsidRDefault="00FA1D0D" w:rsidP="00FA1D0D">
      <w:r w:rsidRPr="00FA1D0D">
        <w:t xml:space="preserve">DIA FINAL: </w:t>
      </w:r>
      <w:r>
        <w:t>30</w:t>
      </w:r>
      <w:r w:rsidRPr="00FA1D0D">
        <w:t xml:space="preserve"> de junio</w:t>
      </w:r>
    </w:p>
    <w:p w:rsidR="00FA1D0D" w:rsidRPr="00FA1D0D" w:rsidRDefault="00FA1D0D" w:rsidP="00FA1D0D">
      <w:r w:rsidRPr="00FA1D0D">
        <w:t>HORA: 9:00 am – 4:00 pm</w:t>
      </w:r>
    </w:p>
    <w:p w:rsidR="00FA1D0D" w:rsidRPr="000E0F60" w:rsidRDefault="00FA1D0D" w:rsidP="00FA1D0D">
      <w:r w:rsidRPr="000E0F60">
        <w:t xml:space="preserve">OBJETIVO: </w:t>
      </w:r>
      <w:r w:rsidR="000E0F60" w:rsidRPr="000E0F60">
        <w:t xml:space="preserve">Socialización Plan de Acción </w:t>
      </w:r>
      <w:r w:rsidRPr="000E0F60">
        <w:t xml:space="preserve">Intervención Integral de Mejoramiento </w:t>
      </w:r>
      <w:r w:rsidR="000E0F60" w:rsidRPr="000E0F60">
        <w:t>Alto Fucha</w:t>
      </w:r>
    </w:p>
    <w:p w:rsidR="000E0F60" w:rsidRDefault="00FA1D0D" w:rsidP="00FA1D0D">
      <w:r w:rsidRPr="000E0F60">
        <w:t xml:space="preserve">DESCRIPCION DEL OBJETIVO: </w:t>
      </w:r>
      <w:r w:rsidR="000E0F60" w:rsidRPr="000E0F60">
        <w:t>Socialización del Plan de Acción para la ejecución de obras de mejoramiento integral.</w:t>
      </w:r>
      <w:r w:rsidR="000E0F60">
        <w:t xml:space="preserve">  </w:t>
      </w:r>
    </w:p>
    <w:p w:rsidR="00FA1D0D" w:rsidRPr="00FA1D0D" w:rsidRDefault="00FA1D0D" w:rsidP="00FA1D0D">
      <w:r w:rsidRPr="00FA1D0D">
        <w:t>POBLACION BENEFICIADA: Mujeres</w:t>
      </w:r>
    </w:p>
    <w:p w:rsidR="00FA1D0D" w:rsidRPr="00FA1D0D" w:rsidRDefault="00FA1D0D" w:rsidP="00FA1D0D">
      <w:r w:rsidRPr="00FA1D0D">
        <w:t>OTROS BENEFICIARIOS: Hombres</w:t>
      </w:r>
    </w:p>
    <w:p w:rsidR="00FA1D0D" w:rsidRPr="00FA1D0D" w:rsidRDefault="00FA1D0D" w:rsidP="00FA1D0D">
      <w:r w:rsidRPr="00FA1D0D">
        <w:t>ENTIDAD QUE APOYA: Ninguna</w:t>
      </w:r>
    </w:p>
    <w:p w:rsidR="00FA1D0D" w:rsidRPr="00FA1D0D" w:rsidRDefault="00FA1D0D" w:rsidP="00FA1D0D">
      <w:r w:rsidRPr="00FA1D0D">
        <w:t xml:space="preserve">MAIL DE CONTACTO: </w:t>
      </w:r>
      <w:hyperlink r:id="rId11" w:history="1">
        <w:r w:rsidR="003C206D" w:rsidRPr="00444611">
          <w:rPr>
            <w:rStyle w:val="Hipervnculo"/>
          </w:rPr>
          <w:t>dhiguerac@habitatbogota.gov.co</w:t>
        </w:r>
      </w:hyperlink>
      <w:r w:rsidR="003C206D">
        <w:t xml:space="preserve"> </w:t>
      </w:r>
    </w:p>
    <w:p w:rsidR="00FA1D0D" w:rsidRPr="00FA1D0D" w:rsidRDefault="00FA1D0D" w:rsidP="00FA1D0D">
      <w:r w:rsidRPr="00FA1D0D">
        <w:t>CONTACTO: Dayana Higuera</w:t>
      </w:r>
    </w:p>
    <w:p w:rsidR="00FA1D0D" w:rsidRPr="00E8066D" w:rsidRDefault="00FA1D0D" w:rsidP="00750191">
      <w:pPr>
        <w:rPr>
          <w:b/>
          <w:sz w:val="22"/>
          <w:szCs w:val="22"/>
          <w:lang w:val="es-CO"/>
        </w:rPr>
      </w:pPr>
    </w:p>
    <w:p w:rsidR="00083557" w:rsidRPr="00E8066D" w:rsidRDefault="00724915" w:rsidP="00750191">
      <w:pPr>
        <w:rPr>
          <w:b/>
          <w:sz w:val="22"/>
          <w:szCs w:val="22"/>
          <w:lang w:val="es-CO"/>
        </w:rPr>
      </w:pPr>
      <w:r w:rsidRPr="00E8066D">
        <w:rPr>
          <w:b/>
          <w:sz w:val="22"/>
          <w:szCs w:val="22"/>
          <w:lang w:val="es-CO"/>
        </w:rPr>
        <w:t>MEJORAMIENTO DEL ENTORNO:</w:t>
      </w:r>
    </w:p>
    <w:p w:rsidR="00724915" w:rsidRPr="00E8066D" w:rsidRDefault="00724915" w:rsidP="00750191">
      <w:pPr>
        <w:rPr>
          <w:b/>
          <w:sz w:val="22"/>
          <w:szCs w:val="22"/>
          <w:lang w:val="es-CO"/>
        </w:rPr>
      </w:pPr>
    </w:p>
    <w:p w:rsidR="009B5A8D" w:rsidRPr="003C206D" w:rsidRDefault="009B5A8D" w:rsidP="009B5A8D">
      <w:r w:rsidRPr="003C206D">
        <w:t xml:space="preserve">ACTIVIDAD A DESARROLLAR: </w:t>
      </w:r>
      <w:r w:rsidR="000B73BE" w:rsidRPr="003C206D">
        <w:t>Jornada de socialización</w:t>
      </w:r>
    </w:p>
    <w:p w:rsidR="009B5A8D" w:rsidRPr="003C206D" w:rsidRDefault="009B5A8D" w:rsidP="009B5A8D">
      <w:r w:rsidRPr="003C206D">
        <w:t xml:space="preserve">NOMBRE LUGAR DEL EVENTO: Barrio </w:t>
      </w:r>
      <w:r w:rsidR="000B73BE" w:rsidRPr="003C206D">
        <w:t>El Mirador</w:t>
      </w:r>
    </w:p>
    <w:p w:rsidR="009B5A8D" w:rsidRPr="003C206D" w:rsidRDefault="000B73BE" w:rsidP="009B5A8D">
      <w:r w:rsidRPr="003C206D">
        <w:t>LOCALIDAD: Ciudad Bolívar</w:t>
      </w:r>
    </w:p>
    <w:p w:rsidR="009B5A8D" w:rsidRPr="003C206D" w:rsidRDefault="000B73BE" w:rsidP="009B5A8D">
      <w:r w:rsidRPr="003C206D">
        <w:t>BARRIO: El Mirador</w:t>
      </w:r>
    </w:p>
    <w:p w:rsidR="009B5A8D" w:rsidRPr="003C206D" w:rsidRDefault="000B73BE" w:rsidP="009B5A8D">
      <w:r w:rsidRPr="003C206D">
        <w:t xml:space="preserve">DIRECCION: </w:t>
      </w:r>
      <w:r w:rsidR="005A2172" w:rsidRPr="003C206D">
        <w:t>Carrera 27 B- Calle 71 P Sur</w:t>
      </w:r>
    </w:p>
    <w:p w:rsidR="009B5A8D" w:rsidRPr="003C206D" w:rsidRDefault="005A2172" w:rsidP="009B5A8D">
      <w:r w:rsidRPr="003C206D">
        <w:lastRenderedPageBreak/>
        <w:t>DIA INICIAL: 1</w:t>
      </w:r>
      <w:r w:rsidR="009B5A8D" w:rsidRPr="003C206D">
        <w:t xml:space="preserve"> de </w:t>
      </w:r>
      <w:r w:rsidR="003C206D" w:rsidRPr="003C206D">
        <w:t>junio</w:t>
      </w:r>
    </w:p>
    <w:p w:rsidR="009B5A8D" w:rsidRPr="003C206D" w:rsidRDefault="003C206D" w:rsidP="009B5A8D">
      <w:r w:rsidRPr="003C206D">
        <w:t>DIA FINAL: 10</w:t>
      </w:r>
      <w:r w:rsidR="009B5A8D" w:rsidRPr="003C206D">
        <w:t xml:space="preserve"> de </w:t>
      </w:r>
      <w:r w:rsidRPr="003C206D">
        <w:t>junio</w:t>
      </w:r>
    </w:p>
    <w:p w:rsidR="009B5A8D" w:rsidRPr="003C206D" w:rsidRDefault="009B5A8D" w:rsidP="009B5A8D">
      <w:r w:rsidRPr="003C206D">
        <w:t xml:space="preserve">HORA: </w:t>
      </w:r>
      <w:r w:rsidR="000B73BE" w:rsidRPr="003C206D">
        <w:t>9:00 am – 4</w:t>
      </w:r>
      <w:r w:rsidRPr="003C206D">
        <w:t>:00 pm</w:t>
      </w:r>
    </w:p>
    <w:p w:rsidR="003C206D" w:rsidRPr="003C206D" w:rsidRDefault="009B5A8D" w:rsidP="009B5A8D">
      <w:r w:rsidRPr="003C206D">
        <w:t xml:space="preserve">OBJETIVO: </w:t>
      </w:r>
      <w:r w:rsidR="003C206D" w:rsidRPr="003C206D">
        <w:t xml:space="preserve">Socialización </w:t>
      </w:r>
      <w:r w:rsidR="000B73BE" w:rsidRPr="003C206D">
        <w:t xml:space="preserve">de </w:t>
      </w:r>
      <w:r w:rsidR="008F6952">
        <w:t>avance</w:t>
      </w:r>
    </w:p>
    <w:p w:rsidR="009B5A8D" w:rsidRPr="003C206D" w:rsidRDefault="009B5A8D" w:rsidP="009B5A8D">
      <w:r w:rsidRPr="003C206D">
        <w:t xml:space="preserve">DESCRIPCION DEL OBJETIVO: </w:t>
      </w:r>
      <w:r w:rsidR="005A2172" w:rsidRPr="003C206D">
        <w:t>Información a la comunidad sobre la implementación de la Intervención Integral de Mejoramiento Ciudad Bolívar – Borde Rural</w:t>
      </w:r>
      <w:r w:rsidR="003C206D" w:rsidRPr="003C206D">
        <w:t xml:space="preserve"> (estudios y diseños)</w:t>
      </w:r>
    </w:p>
    <w:p w:rsidR="009B5A8D" w:rsidRPr="003C206D" w:rsidRDefault="009B5A8D" w:rsidP="009B5A8D">
      <w:r w:rsidRPr="003C206D">
        <w:t xml:space="preserve">POBLACION BENEFICIADA: </w:t>
      </w:r>
      <w:r w:rsidR="003C206D" w:rsidRPr="003C206D">
        <w:t>Mujeres</w:t>
      </w:r>
    </w:p>
    <w:p w:rsidR="003C206D" w:rsidRPr="003C206D" w:rsidRDefault="003C206D" w:rsidP="003C206D">
      <w:r w:rsidRPr="003C206D">
        <w:t>OTROS BENEFICIARIOS: Hombres</w:t>
      </w:r>
    </w:p>
    <w:p w:rsidR="009B5A8D" w:rsidRPr="003C206D" w:rsidRDefault="009B5A8D" w:rsidP="009B5A8D">
      <w:r w:rsidRPr="003C206D">
        <w:t>ENTIDAD QUE APOYA: Ninguna</w:t>
      </w:r>
    </w:p>
    <w:p w:rsidR="009B5A8D" w:rsidRPr="003C206D" w:rsidRDefault="009B5A8D" w:rsidP="009B5A8D">
      <w:r w:rsidRPr="003C206D">
        <w:t xml:space="preserve">MAIL DE CONTACTO: </w:t>
      </w:r>
      <w:hyperlink r:id="rId12" w:history="1">
        <w:r w:rsidR="003C206D" w:rsidRPr="003C206D">
          <w:rPr>
            <w:rStyle w:val="Hipervnculo"/>
          </w:rPr>
          <w:t>oacevedoc@habitatbogota.gov.co</w:t>
        </w:r>
      </w:hyperlink>
      <w:r w:rsidR="003C206D" w:rsidRPr="003C206D">
        <w:t xml:space="preserve">, </w:t>
      </w:r>
      <w:hyperlink r:id="rId13" w:history="1">
        <w:r w:rsidR="003C206D" w:rsidRPr="003C206D">
          <w:rPr>
            <w:rStyle w:val="Hipervnculo"/>
          </w:rPr>
          <w:t>mburgosa@habitatbogota.gov.co</w:t>
        </w:r>
      </w:hyperlink>
      <w:r w:rsidR="003C206D" w:rsidRPr="003C206D">
        <w:t xml:space="preserve">  </w:t>
      </w:r>
      <w:r w:rsidRPr="003C206D">
        <w:t xml:space="preserve"> </w:t>
      </w:r>
    </w:p>
    <w:p w:rsidR="009B5A8D" w:rsidRPr="003C206D" w:rsidRDefault="009B5A8D" w:rsidP="009B5A8D">
      <w:r w:rsidRPr="003C206D">
        <w:t>CONTACTO: Omar Acevedo</w:t>
      </w:r>
      <w:r w:rsidR="003C206D" w:rsidRPr="003C206D">
        <w:t>, María Fernanda Burgos</w:t>
      </w:r>
    </w:p>
    <w:p w:rsidR="009B5A8D" w:rsidRDefault="009B5A8D" w:rsidP="00750191">
      <w:pPr>
        <w:rPr>
          <w:b/>
          <w:sz w:val="22"/>
          <w:szCs w:val="22"/>
          <w:highlight w:val="yellow"/>
          <w:lang w:val="es-CO"/>
        </w:rPr>
      </w:pPr>
    </w:p>
    <w:p w:rsidR="003C206D" w:rsidRPr="003C206D" w:rsidRDefault="003C206D" w:rsidP="003C206D">
      <w:r w:rsidRPr="003C206D">
        <w:t>ACTIVIDAD A DESARROLLAR: Jornada de socialización</w:t>
      </w:r>
    </w:p>
    <w:p w:rsidR="003C206D" w:rsidRPr="003C206D" w:rsidRDefault="003C206D" w:rsidP="003C206D">
      <w:r w:rsidRPr="003C206D">
        <w:t>NOMBRE LUGAR DEL EVENTO: Barrio Arborizadora Alta</w:t>
      </w:r>
    </w:p>
    <w:p w:rsidR="003C206D" w:rsidRPr="003C206D" w:rsidRDefault="003C206D" w:rsidP="003C206D">
      <w:r w:rsidRPr="003C206D">
        <w:t>LOCALIDAD: Ciudad Bolívar</w:t>
      </w:r>
    </w:p>
    <w:p w:rsidR="003C206D" w:rsidRPr="003C206D" w:rsidRDefault="003C206D" w:rsidP="003C206D">
      <w:r w:rsidRPr="003C206D">
        <w:t>BARRIO: Arborizadora Alta</w:t>
      </w:r>
    </w:p>
    <w:p w:rsidR="003C206D" w:rsidRPr="003C206D" w:rsidRDefault="003C206D" w:rsidP="003C206D">
      <w:r w:rsidRPr="003C206D">
        <w:t xml:space="preserve">DIRECCION: </w:t>
      </w:r>
      <w:r w:rsidR="0037379A">
        <w:t>Transversal 36 B – Diagonal 73 A Bis Sur</w:t>
      </w:r>
    </w:p>
    <w:p w:rsidR="003C206D" w:rsidRPr="003C206D" w:rsidRDefault="003C206D" w:rsidP="003C206D">
      <w:r w:rsidRPr="003C206D">
        <w:t>DIA INICIAL: 1 de junio</w:t>
      </w:r>
    </w:p>
    <w:p w:rsidR="003C206D" w:rsidRPr="003C206D" w:rsidRDefault="003C206D" w:rsidP="003C206D">
      <w:r w:rsidRPr="003C206D">
        <w:t>DIA FINAL: 10 de junio</w:t>
      </w:r>
    </w:p>
    <w:p w:rsidR="003C206D" w:rsidRPr="003C206D" w:rsidRDefault="003C206D" w:rsidP="003C206D">
      <w:r w:rsidRPr="003C206D">
        <w:t>HORA: 9:00 am – 4:00 pm</w:t>
      </w:r>
    </w:p>
    <w:p w:rsidR="003C206D" w:rsidRPr="003C206D" w:rsidRDefault="003C206D" w:rsidP="003C206D">
      <w:r w:rsidRPr="003C206D">
        <w:t xml:space="preserve">OBJETIVO: Socialización de avance </w:t>
      </w:r>
    </w:p>
    <w:p w:rsidR="003C206D" w:rsidRPr="003C206D" w:rsidRDefault="003C206D" w:rsidP="003C206D">
      <w:r w:rsidRPr="003C206D">
        <w:t xml:space="preserve">DESCRIPCION DEL OBJETIVO: Información a la comunidad sobre la implementación de la Intervención Integral de Mejoramiento Ciudad Bolívar – </w:t>
      </w:r>
      <w:r>
        <w:t>Conurbación Soacha</w:t>
      </w:r>
      <w:r w:rsidRPr="003C206D">
        <w:t xml:space="preserve"> (estudios y diseños)</w:t>
      </w:r>
    </w:p>
    <w:p w:rsidR="003C206D" w:rsidRPr="003C206D" w:rsidRDefault="003C206D" w:rsidP="003C206D">
      <w:r w:rsidRPr="003C206D">
        <w:t>POBLACION BENEFICIADA: Mujeres</w:t>
      </w:r>
    </w:p>
    <w:p w:rsidR="003C206D" w:rsidRPr="003C206D" w:rsidRDefault="003C206D" w:rsidP="003C206D">
      <w:r w:rsidRPr="003C206D">
        <w:t>OTROS BENEFICIARIOS: Hombres</w:t>
      </w:r>
    </w:p>
    <w:p w:rsidR="003C206D" w:rsidRPr="003C206D" w:rsidRDefault="003C206D" w:rsidP="003C206D">
      <w:r w:rsidRPr="003C206D">
        <w:t>ENTIDAD QUE APOYA: Ninguna</w:t>
      </w:r>
    </w:p>
    <w:p w:rsidR="003C206D" w:rsidRPr="003C206D" w:rsidRDefault="003C206D" w:rsidP="003C206D">
      <w:r w:rsidRPr="003C206D">
        <w:t xml:space="preserve">MAIL DE CONTACTO: </w:t>
      </w:r>
      <w:hyperlink r:id="rId14" w:history="1">
        <w:r w:rsidRPr="003C206D">
          <w:rPr>
            <w:rStyle w:val="Hipervnculo"/>
          </w:rPr>
          <w:t>oacevedoc@habitatbogota.gov.co</w:t>
        </w:r>
      </w:hyperlink>
      <w:r w:rsidRPr="003C206D">
        <w:t xml:space="preserve">, </w:t>
      </w:r>
      <w:hyperlink r:id="rId15" w:history="1">
        <w:r w:rsidRPr="003C206D">
          <w:rPr>
            <w:rStyle w:val="Hipervnculo"/>
          </w:rPr>
          <w:t>mburgosa@habitatbogota.gov.co</w:t>
        </w:r>
      </w:hyperlink>
      <w:r w:rsidRPr="003C206D">
        <w:t xml:space="preserve">   </w:t>
      </w:r>
    </w:p>
    <w:p w:rsidR="003C206D" w:rsidRPr="003C206D" w:rsidRDefault="003C206D" w:rsidP="003C206D">
      <w:r w:rsidRPr="003C206D">
        <w:t>CONTACTO: Omar Acevedo, María Fernanda Burgos</w:t>
      </w:r>
    </w:p>
    <w:p w:rsidR="003C206D" w:rsidRPr="003C4522" w:rsidRDefault="003C206D" w:rsidP="003C206D">
      <w:pPr>
        <w:rPr>
          <w:b/>
          <w:sz w:val="22"/>
          <w:szCs w:val="22"/>
          <w:highlight w:val="yellow"/>
          <w:lang w:val="es-CO"/>
        </w:rPr>
      </w:pPr>
    </w:p>
    <w:p w:rsidR="003C206D" w:rsidRPr="003C206D" w:rsidRDefault="003C206D" w:rsidP="003C206D">
      <w:r w:rsidRPr="003C206D">
        <w:t>ACTIVIDAD A DESARROLLAR: Jornada de socialización</w:t>
      </w:r>
    </w:p>
    <w:p w:rsidR="003C206D" w:rsidRPr="003C206D" w:rsidRDefault="003C206D" w:rsidP="003C206D">
      <w:r w:rsidRPr="003C206D">
        <w:t>NOMBRE LUGAR DEL EVENTO: Barrio Arborizadora Alta</w:t>
      </w:r>
    </w:p>
    <w:p w:rsidR="003C206D" w:rsidRPr="003C206D" w:rsidRDefault="003C206D" w:rsidP="003C206D">
      <w:r w:rsidRPr="003C206D">
        <w:t>LOCALIDAD: Ciudad Bolívar</w:t>
      </w:r>
    </w:p>
    <w:p w:rsidR="003C206D" w:rsidRPr="003C206D" w:rsidRDefault="003C206D" w:rsidP="003C206D">
      <w:r w:rsidRPr="003C206D">
        <w:t>BARRIO: Arborizadora Alta</w:t>
      </w:r>
    </w:p>
    <w:p w:rsidR="003C206D" w:rsidRPr="003C206D" w:rsidRDefault="003C206D" w:rsidP="003C206D">
      <w:r w:rsidRPr="003C206D">
        <w:t xml:space="preserve">DIRECCION: </w:t>
      </w:r>
      <w:r w:rsidR="0037379A">
        <w:t>Transversal 36 B – Diagonal 73 A Bis Sur</w:t>
      </w:r>
    </w:p>
    <w:p w:rsidR="003C206D" w:rsidRPr="003C206D" w:rsidRDefault="003C206D" w:rsidP="003C206D">
      <w:r w:rsidRPr="003C206D">
        <w:t>DIA INICIAL: 1</w:t>
      </w:r>
      <w:r>
        <w:t>1</w:t>
      </w:r>
      <w:r w:rsidRPr="003C206D">
        <w:t xml:space="preserve"> de junio</w:t>
      </w:r>
    </w:p>
    <w:p w:rsidR="003C206D" w:rsidRPr="003C206D" w:rsidRDefault="003C206D" w:rsidP="003C206D">
      <w:r>
        <w:t>DIA FINAL: 25</w:t>
      </w:r>
      <w:r w:rsidRPr="003C206D">
        <w:t xml:space="preserve"> de junio</w:t>
      </w:r>
    </w:p>
    <w:p w:rsidR="003C206D" w:rsidRPr="003C206D" w:rsidRDefault="003C206D" w:rsidP="003C206D">
      <w:r w:rsidRPr="003C206D">
        <w:t>HORA: 9:00 am – 4:00 pm</w:t>
      </w:r>
    </w:p>
    <w:p w:rsidR="003C206D" w:rsidRPr="003C206D" w:rsidRDefault="003C206D" w:rsidP="003C206D">
      <w:r w:rsidRPr="003C206D">
        <w:t xml:space="preserve">OBJETIVO: Socialización </w:t>
      </w:r>
      <w:r>
        <w:t>ejecución de parques</w:t>
      </w:r>
    </w:p>
    <w:p w:rsidR="003C206D" w:rsidRPr="003C206D" w:rsidRDefault="003C206D" w:rsidP="003C206D">
      <w:r w:rsidRPr="003C206D">
        <w:t xml:space="preserve">DESCRIPCION DEL OBJETIVO: Información a la comunidad sobre la </w:t>
      </w:r>
      <w:r>
        <w:t xml:space="preserve">ejecución de la adecuación/construcción de parques en el marco </w:t>
      </w:r>
      <w:r w:rsidRPr="003C206D">
        <w:t xml:space="preserve">de la Intervención Integral de Mejoramiento Ciudad Bolívar – </w:t>
      </w:r>
      <w:r>
        <w:t>Conurbación Soacha.</w:t>
      </w:r>
    </w:p>
    <w:p w:rsidR="003C206D" w:rsidRPr="003C206D" w:rsidRDefault="003C206D" w:rsidP="003C206D">
      <w:r w:rsidRPr="003C206D">
        <w:t>POBLACION BENEFICIADA: Mujeres</w:t>
      </w:r>
    </w:p>
    <w:p w:rsidR="003C206D" w:rsidRPr="003C206D" w:rsidRDefault="003C206D" w:rsidP="003C206D">
      <w:r w:rsidRPr="003C206D">
        <w:t>OTROS BENEFICIARIOS: Hombres</w:t>
      </w:r>
    </w:p>
    <w:p w:rsidR="003C206D" w:rsidRPr="003C206D" w:rsidRDefault="003C206D" w:rsidP="003C206D">
      <w:r w:rsidRPr="003C206D">
        <w:t>ENTIDAD QUE APOYA: Ninguna</w:t>
      </w:r>
    </w:p>
    <w:p w:rsidR="003C206D" w:rsidRPr="003C206D" w:rsidRDefault="003C206D" w:rsidP="003C206D">
      <w:r w:rsidRPr="003C206D">
        <w:t xml:space="preserve">MAIL DE CONTACTO: </w:t>
      </w:r>
      <w:hyperlink r:id="rId16" w:history="1">
        <w:r w:rsidRPr="003C206D">
          <w:rPr>
            <w:rStyle w:val="Hipervnculo"/>
          </w:rPr>
          <w:t>oacevedoc@habitatbogota.gov.co</w:t>
        </w:r>
      </w:hyperlink>
      <w:r w:rsidRPr="003C206D">
        <w:t xml:space="preserve">, </w:t>
      </w:r>
      <w:hyperlink r:id="rId17" w:history="1">
        <w:r w:rsidRPr="003C206D">
          <w:rPr>
            <w:rStyle w:val="Hipervnculo"/>
          </w:rPr>
          <w:t>mburgosa@habitatbogota.gov.co</w:t>
        </w:r>
      </w:hyperlink>
      <w:r w:rsidRPr="003C206D">
        <w:t xml:space="preserve">   </w:t>
      </w:r>
    </w:p>
    <w:p w:rsidR="003C206D" w:rsidRPr="003C206D" w:rsidRDefault="003C206D" w:rsidP="003C206D">
      <w:r w:rsidRPr="003C206D">
        <w:t>CONTACTO: Omar Acevedo, María Fernanda Burgos</w:t>
      </w:r>
    </w:p>
    <w:p w:rsidR="00AC3EA1" w:rsidRDefault="00AC3EA1" w:rsidP="00750191">
      <w:pPr>
        <w:rPr>
          <w:b/>
          <w:sz w:val="22"/>
          <w:szCs w:val="22"/>
        </w:rPr>
      </w:pPr>
    </w:p>
    <w:p w:rsidR="003C206D" w:rsidRPr="003C206D" w:rsidRDefault="003C206D" w:rsidP="003C206D">
      <w:r w:rsidRPr="003C206D">
        <w:t>ACTIVIDAD A DESARROLLAR: Jornada de socialización</w:t>
      </w:r>
    </w:p>
    <w:p w:rsidR="0037379A" w:rsidRDefault="003C206D" w:rsidP="003C206D">
      <w:r w:rsidRPr="003C206D">
        <w:t>NOMBRE LUGAR DEL EVENTO: Barrio Arborizadora Alta</w:t>
      </w:r>
    </w:p>
    <w:p w:rsidR="003C206D" w:rsidRPr="003C206D" w:rsidRDefault="003C206D" w:rsidP="003C206D">
      <w:r w:rsidRPr="003C206D">
        <w:t>LOCALIDAD: Ciudad Bolívar</w:t>
      </w:r>
    </w:p>
    <w:p w:rsidR="003C206D" w:rsidRPr="003C206D" w:rsidRDefault="003C206D" w:rsidP="003C206D">
      <w:r w:rsidRPr="003C206D">
        <w:lastRenderedPageBreak/>
        <w:t>BARRIO: Arborizadora Alta</w:t>
      </w:r>
      <w:r w:rsidR="0037379A">
        <w:t xml:space="preserve"> – sector Superlote 10</w:t>
      </w:r>
    </w:p>
    <w:p w:rsidR="003C206D" w:rsidRPr="003C206D" w:rsidRDefault="003C206D" w:rsidP="003C206D">
      <w:r w:rsidRPr="003C206D">
        <w:t xml:space="preserve">DIRECCION: </w:t>
      </w:r>
      <w:r w:rsidR="0037379A">
        <w:t>Calle 76 Sur – Transversal 34</w:t>
      </w:r>
    </w:p>
    <w:p w:rsidR="003C206D" w:rsidRPr="003C206D" w:rsidRDefault="003C206D" w:rsidP="003C206D">
      <w:r w:rsidRPr="003C206D">
        <w:t>DIA INICIAL: 1</w:t>
      </w:r>
      <w:r>
        <w:t>1</w:t>
      </w:r>
      <w:r w:rsidRPr="003C206D">
        <w:t xml:space="preserve"> de junio</w:t>
      </w:r>
    </w:p>
    <w:p w:rsidR="003C206D" w:rsidRPr="003C206D" w:rsidRDefault="003C206D" w:rsidP="003C206D">
      <w:r>
        <w:t>DIA FINAL: 25</w:t>
      </w:r>
      <w:r w:rsidRPr="003C206D">
        <w:t xml:space="preserve"> de junio</w:t>
      </w:r>
    </w:p>
    <w:p w:rsidR="003C206D" w:rsidRPr="003C206D" w:rsidRDefault="003C206D" w:rsidP="003C206D">
      <w:r w:rsidRPr="003C206D">
        <w:t>HORA: 9:00 am – 4:00 pm</w:t>
      </w:r>
    </w:p>
    <w:p w:rsidR="003C206D" w:rsidRPr="003C206D" w:rsidRDefault="003C206D" w:rsidP="003C206D">
      <w:r w:rsidRPr="003C206D">
        <w:t xml:space="preserve">OBJETIVO: Socialización </w:t>
      </w:r>
      <w:r>
        <w:t>ejecución de parques</w:t>
      </w:r>
    </w:p>
    <w:p w:rsidR="003C206D" w:rsidRPr="003C206D" w:rsidRDefault="003C206D" w:rsidP="003C206D">
      <w:r w:rsidRPr="003C206D">
        <w:t xml:space="preserve">DESCRIPCION DEL OBJETIVO: Información a la comunidad sobre la </w:t>
      </w:r>
      <w:r>
        <w:t xml:space="preserve">ejecución de la adecuación/construcción de parques en el marco </w:t>
      </w:r>
      <w:r w:rsidRPr="003C206D">
        <w:t xml:space="preserve">de la Intervención Integral de Mejoramiento Ciudad Bolívar – </w:t>
      </w:r>
      <w:r>
        <w:t>Conurbación Soacha.</w:t>
      </w:r>
    </w:p>
    <w:p w:rsidR="003C206D" w:rsidRPr="003C206D" w:rsidRDefault="003C206D" w:rsidP="003C206D">
      <w:r w:rsidRPr="003C206D">
        <w:t>POBLACION BENEFICIADA: Mujeres</w:t>
      </w:r>
    </w:p>
    <w:p w:rsidR="003C206D" w:rsidRPr="003C206D" w:rsidRDefault="003C206D" w:rsidP="003C206D">
      <w:r w:rsidRPr="003C206D">
        <w:t>OTROS BENEFICIARIOS: Hombres</w:t>
      </w:r>
    </w:p>
    <w:p w:rsidR="003C206D" w:rsidRPr="003C206D" w:rsidRDefault="003C206D" w:rsidP="003C206D">
      <w:r w:rsidRPr="003C206D">
        <w:t>ENTIDAD QUE APOYA: Ninguna</w:t>
      </w:r>
    </w:p>
    <w:p w:rsidR="003C206D" w:rsidRPr="003C206D" w:rsidRDefault="003C206D" w:rsidP="003C206D">
      <w:r w:rsidRPr="003C206D">
        <w:t xml:space="preserve">MAIL DE CONTACTO: </w:t>
      </w:r>
      <w:hyperlink r:id="rId18" w:history="1">
        <w:r w:rsidRPr="003C206D">
          <w:rPr>
            <w:rStyle w:val="Hipervnculo"/>
          </w:rPr>
          <w:t>oacevedoc@habitatbogota.gov.co</w:t>
        </w:r>
      </w:hyperlink>
      <w:r w:rsidRPr="003C206D">
        <w:t xml:space="preserve">, </w:t>
      </w:r>
      <w:hyperlink r:id="rId19" w:history="1">
        <w:r w:rsidRPr="003C206D">
          <w:rPr>
            <w:rStyle w:val="Hipervnculo"/>
          </w:rPr>
          <w:t>mburgosa@habitatbogota.gov.co</w:t>
        </w:r>
      </w:hyperlink>
      <w:r w:rsidRPr="003C206D">
        <w:t xml:space="preserve">   </w:t>
      </w:r>
    </w:p>
    <w:p w:rsidR="003C206D" w:rsidRPr="003C206D" w:rsidRDefault="003C206D" w:rsidP="003C206D">
      <w:r w:rsidRPr="003C206D">
        <w:t>CONTACTO: Omar Acevedo, María Fernanda Burgos</w:t>
      </w:r>
    </w:p>
    <w:p w:rsidR="003C206D" w:rsidRDefault="003C206D" w:rsidP="00750191">
      <w:pPr>
        <w:rPr>
          <w:b/>
          <w:sz w:val="22"/>
          <w:szCs w:val="22"/>
        </w:rPr>
      </w:pPr>
    </w:p>
    <w:p w:rsidR="003C206D" w:rsidRPr="003C206D" w:rsidRDefault="003C206D" w:rsidP="003C206D">
      <w:r w:rsidRPr="003C206D">
        <w:t>ACTIVIDAD A DESARROLLAR: Jornada de socialización</w:t>
      </w:r>
    </w:p>
    <w:p w:rsidR="003C206D" w:rsidRPr="003C206D" w:rsidRDefault="003C206D" w:rsidP="003C206D">
      <w:r w:rsidRPr="003C206D">
        <w:t>NOMBRE LUGAR DEL EVENTO: Barrio El Mirador</w:t>
      </w:r>
    </w:p>
    <w:p w:rsidR="003C206D" w:rsidRPr="003C206D" w:rsidRDefault="003C206D" w:rsidP="003C206D">
      <w:r w:rsidRPr="003C206D">
        <w:t>LOCALIDAD: Ciudad Bolívar</w:t>
      </w:r>
    </w:p>
    <w:p w:rsidR="003C206D" w:rsidRPr="003C206D" w:rsidRDefault="003C206D" w:rsidP="003C206D">
      <w:r w:rsidRPr="003C206D">
        <w:t>BARRIO: El Mirador</w:t>
      </w:r>
    </w:p>
    <w:p w:rsidR="003C206D" w:rsidRPr="003C206D" w:rsidRDefault="003C206D" w:rsidP="003C206D">
      <w:r w:rsidRPr="003C206D">
        <w:t>DIRECCION: Carrera 27 B- Calle 71 P Sur</w:t>
      </w:r>
    </w:p>
    <w:p w:rsidR="003C206D" w:rsidRPr="003C206D" w:rsidRDefault="003C206D" w:rsidP="003C206D">
      <w:r w:rsidRPr="003C206D">
        <w:t>DIA INICIAL: 1</w:t>
      </w:r>
      <w:r>
        <w:t>1</w:t>
      </w:r>
      <w:r w:rsidRPr="003C206D">
        <w:t xml:space="preserve"> de junio</w:t>
      </w:r>
    </w:p>
    <w:p w:rsidR="003C206D" w:rsidRPr="003C206D" w:rsidRDefault="003C206D" w:rsidP="003C206D">
      <w:r>
        <w:t>DIA FINAL: 25</w:t>
      </w:r>
      <w:r w:rsidRPr="003C206D">
        <w:t xml:space="preserve"> de junio</w:t>
      </w:r>
    </w:p>
    <w:p w:rsidR="003C206D" w:rsidRPr="003C206D" w:rsidRDefault="003C206D" w:rsidP="003C206D">
      <w:r w:rsidRPr="003C206D">
        <w:t>HORA: 9:00 am – 4:00 pm</w:t>
      </w:r>
    </w:p>
    <w:p w:rsidR="003C206D" w:rsidRPr="003C206D" w:rsidRDefault="003C206D" w:rsidP="003C206D">
      <w:r w:rsidRPr="003C206D">
        <w:t xml:space="preserve">OBJETIVO: Socialización </w:t>
      </w:r>
      <w:r>
        <w:t>ejecución de parques</w:t>
      </w:r>
    </w:p>
    <w:p w:rsidR="003C206D" w:rsidRPr="003C206D" w:rsidRDefault="003C206D" w:rsidP="003C206D">
      <w:r w:rsidRPr="003C206D">
        <w:t xml:space="preserve">DESCRIPCION DEL OBJETIVO: Información a la comunidad sobre la </w:t>
      </w:r>
      <w:r>
        <w:t xml:space="preserve">ejecución de la adecuación/construcción de parques en el marco </w:t>
      </w:r>
      <w:r w:rsidRPr="003C206D">
        <w:t xml:space="preserve">de la Intervención Integral de Mejoramiento Ciudad Bolívar – </w:t>
      </w:r>
      <w:r w:rsidR="008F6952">
        <w:t>Borde Rural</w:t>
      </w:r>
      <w:r>
        <w:t>.</w:t>
      </w:r>
    </w:p>
    <w:p w:rsidR="003C206D" w:rsidRPr="003C206D" w:rsidRDefault="003C206D" w:rsidP="003C206D">
      <w:r w:rsidRPr="003C206D">
        <w:t>POBLACION BENEFICIADA: Mujeres</w:t>
      </w:r>
    </w:p>
    <w:p w:rsidR="003C206D" w:rsidRPr="003C206D" w:rsidRDefault="003C206D" w:rsidP="003C206D">
      <w:r w:rsidRPr="003C206D">
        <w:t>OTROS BENEFICIARIOS: Hombres</w:t>
      </w:r>
    </w:p>
    <w:p w:rsidR="003C206D" w:rsidRPr="003C206D" w:rsidRDefault="003C206D" w:rsidP="003C206D">
      <w:r w:rsidRPr="003C206D">
        <w:t>ENTIDAD QUE APOYA: Ninguna</w:t>
      </w:r>
    </w:p>
    <w:p w:rsidR="003C206D" w:rsidRPr="003C206D" w:rsidRDefault="003C206D" w:rsidP="003C206D">
      <w:r w:rsidRPr="003C206D">
        <w:t xml:space="preserve">MAIL DE CONTACTO: </w:t>
      </w:r>
      <w:hyperlink r:id="rId20" w:history="1">
        <w:r w:rsidRPr="003C206D">
          <w:rPr>
            <w:rStyle w:val="Hipervnculo"/>
          </w:rPr>
          <w:t>oacevedoc@habitatbogota.gov.co</w:t>
        </w:r>
      </w:hyperlink>
      <w:r w:rsidRPr="003C206D">
        <w:t xml:space="preserve">, </w:t>
      </w:r>
      <w:hyperlink r:id="rId21" w:history="1">
        <w:r w:rsidRPr="003C206D">
          <w:rPr>
            <w:rStyle w:val="Hipervnculo"/>
          </w:rPr>
          <w:t>mburgosa@habitatbogota.gov.co</w:t>
        </w:r>
      </w:hyperlink>
      <w:r w:rsidRPr="003C206D">
        <w:t xml:space="preserve">   </w:t>
      </w:r>
    </w:p>
    <w:p w:rsidR="003C206D" w:rsidRPr="003C206D" w:rsidRDefault="003C206D" w:rsidP="003C206D">
      <w:r w:rsidRPr="003C206D">
        <w:t>CONTACTO: Omar Acevedo, María Fernanda Burgos</w:t>
      </w:r>
    </w:p>
    <w:p w:rsidR="003C206D" w:rsidRDefault="003C206D" w:rsidP="00750191">
      <w:pPr>
        <w:rPr>
          <w:b/>
          <w:sz w:val="22"/>
          <w:szCs w:val="22"/>
        </w:rPr>
      </w:pPr>
    </w:p>
    <w:p w:rsidR="008F6952" w:rsidRPr="003C206D" w:rsidRDefault="008F6952" w:rsidP="008F6952">
      <w:r w:rsidRPr="003C206D">
        <w:t>ACTIVIDAD A DESARROLLAR: Jornada de socialización</w:t>
      </w:r>
    </w:p>
    <w:p w:rsidR="008F6952" w:rsidRPr="003C206D" w:rsidRDefault="008F6952" w:rsidP="008F6952">
      <w:r w:rsidRPr="003C206D">
        <w:t xml:space="preserve">NOMBRE LUGAR DEL EVENTO: Barrio </w:t>
      </w:r>
      <w:r>
        <w:t>Alpes</w:t>
      </w:r>
    </w:p>
    <w:p w:rsidR="008F6952" w:rsidRPr="003C206D" w:rsidRDefault="008F6952" w:rsidP="008F6952">
      <w:r w:rsidRPr="003C206D">
        <w:t>LOCALIDAD: Ciudad Bolívar</w:t>
      </w:r>
    </w:p>
    <w:p w:rsidR="008F6952" w:rsidRPr="003C206D" w:rsidRDefault="008F6952" w:rsidP="008F6952">
      <w:r>
        <w:t>BARRIO: Alpes</w:t>
      </w:r>
    </w:p>
    <w:p w:rsidR="008F6952" w:rsidRPr="003C206D" w:rsidRDefault="008F6952" w:rsidP="008F6952">
      <w:r w:rsidRPr="003C206D">
        <w:t xml:space="preserve">DIRECCION: </w:t>
      </w:r>
      <w:r w:rsidR="00FE10FB">
        <w:t>Calle 76 Sur – Carrera 26</w:t>
      </w:r>
    </w:p>
    <w:p w:rsidR="008F6952" w:rsidRPr="003C206D" w:rsidRDefault="008F6952" w:rsidP="008F6952">
      <w:r w:rsidRPr="003C206D">
        <w:t>DIA INICIAL: 1</w:t>
      </w:r>
      <w:r>
        <w:t>1</w:t>
      </w:r>
      <w:r w:rsidRPr="003C206D">
        <w:t xml:space="preserve"> de junio</w:t>
      </w:r>
    </w:p>
    <w:p w:rsidR="008F6952" w:rsidRPr="003C206D" w:rsidRDefault="008F6952" w:rsidP="008F6952">
      <w:r>
        <w:t>DIA FINAL: 25</w:t>
      </w:r>
      <w:r w:rsidRPr="003C206D">
        <w:t xml:space="preserve"> de junio</w:t>
      </w:r>
    </w:p>
    <w:p w:rsidR="008F6952" w:rsidRPr="003C206D" w:rsidRDefault="008F6952" w:rsidP="008F6952">
      <w:r w:rsidRPr="003C206D">
        <w:t>HORA: 9:00 am – 4:00 pm</w:t>
      </w:r>
    </w:p>
    <w:p w:rsidR="008F6952" w:rsidRPr="003C206D" w:rsidRDefault="008F6952" w:rsidP="008F6952">
      <w:r w:rsidRPr="003C206D">
        <w:t xml:space="preserve">OBJETIVO: Socialización </w:t>
      </w:r>
      <w:r>
        <w:t>ejecución de parques</w:t>
      </w:r>
    </w:p>
    <w:p w:rsidR="008F6952" w:rsidRPr="003C206D" w:rsidRDefault="008F6952" w:rsidP="008F6952">
      <w:r w:rsidRPr="003C206D">
        <w:t xml:space="preserve">DESCRIPCION DEL OBJETIVO: Información a la comunidad sobre la </w:t>
      </w:r>
      <w:r>
        <w:t xml:space="preserve">ejecución de la adecuación/construcción de parques en el marco </w:t>
      </w:r>
      <w:r w:rsidRPr="003C206D">
        <w:t xml:space="preserve">de la Intervención Integral de Mejoramiento Ciudad Bolívar – </w:t>
      </w:r>
      <w:r>
        <w:t>Borde Rural.</w:t>
      </w:r>
    </w:p>
    <w:p w:rsidR="008F6952" w:rsidRPr="003C206D" w:rsidRDefault="008F6952" w:rsidP="008F6952">
      <w:r w:rsidRPr="003C206D">
        <w:t>POBLACION BENEFICIADA: Mujeres</w:t>
      </w:r>
    </w:p>
    <w:p w:rsidR="008F6952" w:rsidRPr="003C206D" w:rsidRDefault="008F6952" w:rsidP="008F6952">
      <w:r w:rsidRPr="003C206D">
        <w:t>OTROS BENEFICIARIOS: Hombres</w:t>
      </w:r>
    </w:p>
    <w:p w:rsidR="008F6952" w:rsidRPr="003C206D" w:rsidRDefault="008F6952" w:rsidP="008F6952">
      <w:r w:rsidRPr="003C206D">
        <w:t>ENTIDAD QUE APOYA: Ninguna</w:t>
      </w:r>
    </w:p>
    <w:p w:rsidR="008F6952" w:rsidRPr="003C206D" w:rsidRDefault="008F6952" w:rsidP="008F6952">
      <w:r w:rsidRPr="003C206D">
        <w:t xml:space="preserve">MAIL DE CONTACTO: </w:t>
      </w:r>
      <w:hyperlink r:id="rId22" w:history="1">
        <w:r w:rsidRPr="003C206D">
          <w:rPr>
            <w:rStyle w:val="Hipervnculo"/>
          </w:rPr>
          <w:t>oacevedoc@habitatbogota.gov.co</w:t>
        </w:r>
      </w:hyperlink>
      <w:r w:rsidRPr="003C206D">
        <w:t xml:space="preserve">, </w:t>
      </w:r>
      <w:hyperlink r:id="rId23" w:history="1">
        <w:r w:rsidRPr="003C206D">
          <w:rPr>
            <w:rStyle w:val="Hipervnculo"/>
          </w:rPr>
          <w:t>mburgosa@habitatbogota.gov.co</w:t>
        </w:r>
      </w:hyperlink>
      <w:r w:rsidRPr="003C206D">
        <w:t xml:space="preserve">   </w:t>
      </w:r>
    </w:p>
    <w:p w:rsidR="008F6952" w:rsidRPr="003C206D" w:rsidRDefault="008F6952" w:rsidP="008F6952">
      <w:r w:rsidRPr="003C206D">
        <w:t>CONTACTO: Omar Acevedo, María Fernanda Burgos</w:t>
      </w:r>
    </w:p>
    <w:p w:rsidR="00724915" w:rsidRPr="008E2767" w:rsidRDefault="00724915" w:rsidP="00750191">
      <w:pPr>
        <w:rPr>
          <w:b/>
          <w:sz w:val="22"/>
          <w:szCs w:val="22"/>
          <w:lang w:val="es-CO"/>
        </w:rPr>
      </w:pPr>
      <w:r w:rsidRPr="008E2767">
        <w:rPr>
          <w:b/>
          <w:sz w:val="22"/>
          <w:szCs w:val="22"/>
          <w:lang w:val="es-CO"/>
        </w:rPr>
        <w:lastRenderedPageBreak/>
        <w:t>MEJORAMIENTO DE VIVIENDA:</w:t>
      </w:r>
    </w:p>
    <w:p w:rsidR="00083557" w:rsidRPr="008E2767" w:rsidRDefault="00083557" w:rsidP="00750191">
      <w:pPr>
        <w:rPr>
          <w:b/>
          <w:sz w:val="22"/>
          <w:szCs w:val="22"/>
          <w:lang w:val="es-CO"/>
        </w:rPr>
      </w:pPr>
    </w:p>
    <w:p w:rsidR="008E2767" w:rsidRPr="003267D8" w:rsidRDefault="008E2767" w:rsidP="00750191">
      <w:pPr>
        <w:rPr>
          <w:sz w:val="22"/>
          <w:szCs w:val="22"/>
          <w:lang w:val="es-CO"/>
        </w:rPr>
      </w:pPr>
      <w:r w:rsidRPr="003267D8">
        <w:rPr>
          <w:sz w:val="22"/>
          <w:szCs w:val="22"/>
          <w:lang w:val="es-CO"/>
        </w:rPr>
        <w:t>No hay actividades programadas para el mes de junio.</w:t>
      </w:r>
    </w:p>
    <w:p w:rsidR="008E2767" w:rsidRPr="008E2767" w:rsidRDefault="008E2767" w:rsidP="00750191">
      <w:pPr>
        <w:rPr>
          <w:b/>
          <w:sz w:val="22"/>
          <w:szCs w:val="22"/>
          <w:lang w:val="es-CO"/>
        </w:rPr>
      </w:pPr>
    </w:p>
    <w:p w:rsidR="00126EF6" w:rsidRPr="008E2767" w:rsidRDefault="00126EF6" w:rsidP="00750191">
      <w:pPr>
        <w:rPr>
          <w:b/>
          <w:sz w:val="22"/>
          <w:szCs w:val="22"/>
          <w:lang w:val="es-CO"/>
        </w:rPr>
      </w:pPr>
    </w:p>
    <w:p w:rsidR="00750191" w:rsidRPr="00E8066D" w:rsidRDefault="00083557" w:rsidP="00750191">
      <w:pPr>
        <w:rPr>
          <w:b/>
          <w:sz w:val="22"/>
          <w:szCs w:val="22"/>
          <w:lang w:val="es-CO"/>
        </w:rPr>
      </w:pPr>
      <w:r w:rsidRPr="008E2767">
        <w:rPr>
          <w:b/>
          <w:sz w:val="22"/>
          <w:szCs w:val="22"/>
          <w:lang w:val="es-CO"/>
        </w:rPr>
        <w:t>TRASFORMACIONES URBANAS PARA LA INCLUSIÓN</w:t>
      </w:r>
      <w:r w:rsidRPr="00E8066D">
        <w:rPr>
          <w:b/>
          <w:sz w:val="22"/>
          <w:szCs w:val="22"/>
          <w:lang w:val="es-CO"/>
        </w:rPr>
        <w:t>:</w:t>
      </w:r>
    </w:p>
    <w:p w:rsidR="00083557" w:rsidRPr="00E8066D" w:rsidRDefault="00083557" w:rsidP="00750191">
      <w:pPr>
        <w:rPr>
          <w:b/>
          <w:sz w:val="22"/>
          <w:szCs w:val="22"/>
          <w:lang w:val="es-CO"/>
        </w:rPr>
      </w:pPr>
    </w:p>
    <w:p w:rsidR="00C67447" w:rsidRPr="000840E4" w:rsidRDefault="00956B06" w:rsidP="00956B06">
      <w:r w:rsidRPr="000840E4">
        <w:t xml:space="preserve">ACTIVIDAD A DESARROLLAR: </w:t>
      </w:r>
      <w:r w:rsidR="00C67447" w:rsidRPr="000840E4">
        <w:t>Apropiaci</w:t>
      </w:r>
      <w:r w:rsidR="000742A9">
        <w:t>ón de parques, plazas y espacios</w:t>
      </w:r>
      <w:r w:rsidR="00C67447" w:rsidRPr="000840E4">
        <w:t xml:space="preserve"> públicos </w:t>
      </w:r>
    </w:p>
    <w:p w:rsidR="00956B06" w:rsidRPr="000840E4" w:rsidRDefault="000840E4" w:rsidP="00956B06">
      <w:r>
        <w:t>NOMBRE LUGAR DEL EVENTO: Barrio Cerro Norte</w:t>
      </w:r>
    </w:p>
    <w:p w:rsidR="00956B06" w:rsidRPr="000840E4" w:rsidRDefault="000840E4" w:rsidP="00956B06">
      <w:r>
        <w:t xml:space="preserve">LOCALIDAD: Usaquén </w:t>
      </w:r>
    </w:p>
    <w:p w:rsidR="00956B06" w:rsidRPr="000840E4" w:rsidRDefault="00353AD4" w:rsidP="00956B06">
      <w:r w:rsidRPr="000840E4">
        <w:t xml:space="preserve">BARRIO: </w:t>
      </w:r>
      <w:r w:rsidR="000840E4">
        <w:t>Cerro Norte</w:t>
      </w:r>
    </w:p>
    <w:p w:rsidR="00956B06" w:rsidRPr="000840E4" w:rsidRDefault="00956B06" w:rsidP="00956B06">
      <w:r w:rsidRPr="000840E4">
        <w:t xml:space="preserve">DIRECCION: </w:t>
      </w:r>
      <w:r w:rsidR="00F45F0B">
        <w:t>Carrera 1 – Calle 161</w:t>
      </w:r>
    </w:p>
    <w:p w:rsidR="00956B06" w:rsidRPr="000840E4" w:rsidRDefault="000840E4" w:rsidP="00956B06">
      <w:r>
        <w:t>DIA INICIAL: 3</w:t>
      </w:r>
      <w:r w:rsidR="00956B06" w:rsidRPr="000840E4">
        <w:t xml:space="preserve"> de </w:t>
      </w:r>
      <w:r>
        <w:t>juni</w:t>
      </w:r>
      <w:r w:rsidR="00353AD4" w:rsidRPr="000840E4">
        <w:t>o</w:t>
      </w:r>
    </w:p>
    <w:p w:rsidR="00956B06" w:rsidRPr="000840E4" w:rsidRDefault="000840E4" w:rsidP="00956B06">
      <w:r>
        <w:t>DIA FINAL: 4</w:t>
      </w:r>
      <w:r w:rsidR="00956B06" w:rsidRPr="000840E4">
        <w:t xml:space="preserve"> de </w:t>
      </w:r>
      <w:r>
        <w:t>junio</w:t>
      </w:r>
    </w:p>
    <w:p w:rsidR="00956B06" w:rsidRPr="000840E4" w:rsidRDefault="00353AD4" w:rsidP="00956B06">
      <w:r w:rsidRPr="000840E4">
        <w:t>HORA: 9:00 am – 4</w:t>
      </w:r>
      <w:r w:rsidR="00956B06" w:rsidRPr="000840E4">
        <w:t>:00 pm</w:t>
      </w:r>
    </w:p>
    <w:p w:rsidR="00956B06" w:rsidRPr="000840E4" w:rsidRDefault="00956B06" w:rsidP="00956B06">
      <w:r w:rsidRPr="000840E4">
        <w:t xml:space="preserve">OBJETIVO: </w:t>
      </w:r>
      <w:r w:rsidR="00353AD4" w:rsidRPr="000840E4">
        <w:t xml:space="preserve">Festival de la </w:t>
      </w:r>
      <w:r w:rsidR="000840E4" w:rsidRPr="000840E4">
        <w:t xml:space="preserve">Pintura </w:t>
      </w:r>
    </w:p>
    <w:p w:rsidR="00956B06" w:rsidRPr="000840E4" w:rsidRDefault="00956B06" w:rsidP="00956B06">
      <w:r w:rsidRPr="000840E4">
        <w:t>DESCRIPCION DEL OBJETIVO:</w:t>
      </w:r>
      <w:r w:rsidR="000840E4" w:rsidRPr="000840E4">
        <w:t xml:space="preserve"> Embellecimiento de fachadas y arte urbano en el marco de la estrategia “Habitarte”.</w:t>
      </w:r>
      <w:r w:rsidRPr="000840E4">
        <w:t xml:space="preserve"> </w:t>
      </w:r>
      <w:r w:rsidR="00B60E58" w:rsidRPr="000840E4">
        <w:tab/>
      </w:r>
    </w:p>
    <w:p w:rsidR="00956B06" w:rsidRPr="000840E4" w:rsidRDefault="00956B06" w:rsidP="00956B06">
      <w:r w:rsidRPr="000840E4">
        <w:t xml:space="preserve">POBLACION BENEFICIADA: </w:t>
      </w:r>
      <w:r w:rsidR="000840E4" w:rsidRPr="000840E4">
        <w:t>Mujeres</w:t>
      </w:r>
    </w:p>
    <w:p w:rsidR="00956B06" w:rsidRPr="000840E4" w:rsidRDefault="000840E4" w:rsidP="00956B06">
      <w:r w:rsidRPr="000840E4">
        <w:t>OTROS BENEFICIARIOS: Hombres</w:t>
      </w:r>
    </w:p>
    <w:p w:rsidR="000840E4" w:rsidRPr="000840E4" w:rsidRDefault="000840E4" w:rsidP="000840E4">
      <w:r w:rsidRPr="000840E4">
        <w:t>ENTIDAD QUE APOYA: Ninguna</w:t>
      </w:r>
    </w:p>
    <w:p w:rsidR="00956B06" w:rsidRPr="000840E4" w:rsidRDefault="00956B06" w:rsidP="00956B06">
      <w:r w:rsidRPr="000840E4">
        <w:t xml:space="preserve">MAIL DE CONTACTO: </w:t>
      </w:r>
      <w:hyperlink r:id="rId24" w:history="1">
        <w:r w:rsidR="000840E4" w:rsidRPr="000840E4">
          <w:rPr>
            <w:rStyle w:val="Hipervnculo"/>
          </w:rPr>
          <w:t>jzuluagaa@habitatbogota.gov.co</w:t>
        </w:r>
      </w:hyperlink>
      <w:r w:rsidR="000840E4" w:rsidRPr="000840E4">
        <w:t xml:space="preserve">, </w:t>
      </w:r>
      <w:hyperlink r:id="rId25" w:history="1">
        <w:r w:rsidR="000840E4" w:rsidRPr="000840E4">
          <w:rPr>
            <w:rStyle w:val="Hipervnculo"/>
          </w:rPr>
          <w:t>eduqueo@habitatbogota.gov.co</w:t>
        </w:r>
      </w:hyperlink>
      <w:r w:rsidR="000840E4" w:rsidRPr="000840E4">
        <w:t xml:space="preserve"> </w:t>
      </w:r>
    </w:p>
    <w:p w:rsidR="00956B06" w:rsidRPr="000840E4" w:rsidRDefault="00956B06" w:rsidP="00956B06">
      <w:r w:rsidRPr="000840E4">
        <w:t>CONTACTO: John Zuluaga</w:t>
      </w:r>
      <w:r w:rsidR="000840E4" w:rsidRPr="000840E4">
        <w:t>, Edward Duque</w:t>
      </w:r>
    </w:p>
    <w:p w:rsidR="00956B06" w:rsidRPr="003C4522" w:rsidRDefault="00956B06" w:rsidP="00750191">
      <w:pPr>
        <w:rPr>
          <w:b/>
          <w:sz w:val="22"/>
          <w:szCs w:val="22"/>
          <w:highlight w:val="yellow"/>
          <w:lang w:val="es-CO"/>
        </w:rPr>
      </w:pPr>
    </w:p>
    <w:p w:rsidR="000840E4" w:rsidRPr="000840E4" w:rsidRDefault="000840E4" w:rsidP="000840E4">
      <w:r w:rsidRPr="000840E4">
        <w:t xml:space="preserve">ACTIVIDAD A DESARROLLAR: Apropiación de parques, plazas y espacios públicos </w:t>
      </w:r>
    </w:p>
    <w:p w:rsidR="000840E4" w:rsidRPr="000840E4" w:rsidRDefault="000840E4" w:rsidP="000840E4">
      <w:r>
        <w:t>NOMBRE LUGAR DEL EVENTO: Barrio Villa Anita Sur</w:t>
      </w:r>
    </w:p>
    <w:p w:rsidR="000840E4" w:rsidRPr="000840E4" w:rsidRDefault="000840E4" w:rsidP="000840E4">
      <w:r>
        <w:t>LOCALIDAD: Usme</w:t>
      </w:r>
    </w:p>
    <w:p w:rsidR="000840E4" w:rsidRPr="000840E4" w:rsidRDefault="000840E4" w:rsidP="000840E4">
      <w:r w:rsidRPr="000840E4">
        <w:t xml:space="preserve">BARRIO: </w:t>
      </w:r>
      <w:r>
        <w:t>Villa Anita Sur</w:t>
      </w:r>
    </w:p>
    <w:p w:rsidR="000840E4" w:rsidRPr="000840E4" w:rsidRDefault="000840E4" w:rsidP="000840E4">
      <w:r w:rsidRPr="000840E4">
        <w:t xml:space="preserve">DIRECCION: </w:t>
      </w:r>
      <w:r w:rsidR="00F45F0B">
        <w:t>Calle 115 B Sur – Carrera 9</w:t>
      </w:r>
    </w:p>
    <w:p w:rsidR="000840E4" w:rsidRPr="000840E4" w:rsidRDefault="000840E4" w:rsidP="000840E4">
      <w:r>
        <w:t>DIA INICIAL: 10</w:t>
      </w:r>
      <w:r w:rsidRPr="000840E4">
        <w:t xml:space="preserve"> de </w:t>
      </w:r>
      <w:r>
        <w:t>juni</w:t>
      </w:r>
      <w:r w:rsidRPr="000840E4">
        <w:t>o</w:t>
      </w:r>
    </w:p>
    <w:p w:rsidR="000840E4" w:rsidRPr="000840E4" w:rsidRDefault="000840E4" w:rsidP="000840E4">
      <w:r>
        <w:t>DIA FINAL: 11</w:t>
      </w:r>
      <w:r w:rsidRPr="000840E4">
        <w:t xml:space="preserve"> de </w:t>
      </w:r>
      <w:r>
        <w:t>junio</w:t>
      </w:r>
    </w:p>
    <w:p w:rsidR="000840E4" w:rsidRPr="000840E4" w:rsidRDefault="000840E4" w:rsidP="000840E4">
      <w:r w:rsidRPr="000840E4">
        <w:t>HORA: 9:00 am – 4:00 pm</w:t>
      </w:r>
    </w:p>
    <w:p w:rsidR="000840E4" w:rsidRPr="000840E4" w:rsidRDefault="000840E4" w:rsidP="000840E4">
      <w:r w:rsidRPr="000840E4">
        <w:t xml:space="preserve">OBJETIVO: Festival de la </w:t>
      </w:r>
      <w:r>
        <w:t>Convivencia</w:t>
      </w:r>
    </w:p>
    <w:p w:rsidR="000840E4" w:rsidRDefault="000840E4" w:rsidP="000840E4">
      <w:r w:rsidRPr="000840E4">
        <w:t xml:space="preserve">DESCRIPCION DEL OBJETIVO: </w:t>
      </w:r>
      <w:r>
        <w:t>Integración comunitaria y promoción de la convivencia y relaciones de buenos vecinos en el marco de la estrategia “Habitarte”.</w:t>
      </w:r>
    </w:p>
    <w:p w:rsidR="000840E4" w:rsidRPr="000840E4" w:rsidRDefault="000840E4" w:rsidP="000840E4">
      <w:r w:rsidRPr="000840E4">
        <w:t>POBLACION BENEFICIADA: Mujeres</w:t>
      </w:r>
    </w:p>
    <w:p w:rsidR="000840E4" w:rsidRPr="000840E4" w:rsidRDefault="000840E4" w:rsidP="000840E4">
      <w:r w:rsidRPr="000840E4">
        <w:t>OTROS BENEFICIARIOS: Hombres</w:t>
      </w:r>
    </w:p>
    <w:p w:rsidR="000840E4" w:rsidRPr="000840E4" w:rsidRDefault="000840E4" w:rsidP="000840E4">
      <w:r w:rsidRPr="000840E4">
        <w:t>ENTIDAD QUE APOYA: Ninguna</w:t>
      </w:r>
    </w:p>
    <w:p w:rsidR="000840E4" w:rsidRPr="000840E4" w:rsidRDefault="000840E4" w:rsidP="000840E4">
      <w:r w:rsidRPr="000840E4">
        <w:t xml:space="preserve">MAIL DE CONTACTO: </w:t>
      </w:r>
      <w:hyperlink r:id="rId26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27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0840E4" w:rsidRPr="000840E4" w:rsidRDefault="000840E4" w:rsidP="000840E4">
      <w:r w:rsidRPr="000840E4">
        <w:t>CONTACTO: John Zuluaga, Edward Duque</w:t>
      </w:r>
    </w:p>
    <w:p w:rsidR="000019E5" w:rsidRDefault="000019E5" w:rsidP="00750191">
      <w:pPr>
        <w:rPr>
          <w:b/>
          <w:sz w:val="22"/>
          <w:szCs w:val="22"/>
          <w:lang w:val="es-CO"/>
        </w:rPr>
      </w:pPr>
    </w:p>
    <w:p w:rsidR="000840E4" w:rsidRPr="000840E4" w:rsidRDefault="000840E4" w:rsidP="000840E4">
      <w:r w:rsidRPr="000840E4">
        <w:t xml:space="preserve">ACTIVIDAD A DESARROLLAR: Apropiación de parques, plazas y espacios públicos </w:t>
      </w:r>
    </w:p>
    <w:p w:rsidR="000840E4" w:rsidRPr="000840E4" w:rsidRDefault="000840E4" w:rsidP="000840E4">
      <w:r>
        <w:t>NOMBRE LUGAR DEL EVENTO: Barrio Villa Anita Sur</w:t>
      </w:r>
    </w:p>
    <w:p w:rsidR="000840E4" w:rsidRPr="000840E4" w:rsidRDefault="000840E4" w:rsidP="000840E4">
      <w:r>
        <w:t>LOCALIDAD: Usme</w:t>
      </w:r>
    </w:p>
    <w:p w:rsidR="000840E4" w:rsidRPr="000840E4" w:rsidRDefault="000840E4" w:rsidP="000840E4">
      <w:r w:rsidRPr="000840E4">
        <w:t xml:space="preserve">BARRIO: </w:t>
      </w:r>
      <w:r>
        <w:t>Villa Anita Sur</w:t>
      </w:r>
    </w:p>
    <w:p w:rsidR="000840E4" w:rsidRPr="000840E4" w:rsidRDefault="000840E4" w:rsidP="000840E4">
      <w:r w:rsidRPr="000840E4">
        <w:t xml:space="preserve">DIRECCION: </w:t>
      </w:r>
      <w:r w:rsidR="00392D6E">
        <w:t>Calle 115 B Sur – Carrera 9</w:t>
      </w:r>
    </w:p>
    <w:p w:rsidR="000840E4" w:rsidRPr="000840E4" w:rsidRDefault="000840E4" w:rsidP="000840E4">
      <w:r>
        <w:t>DIA INICIAL: 24</w:t>
      </w:r>
      <w:r w:rsidRPr="000840E4">
        <w:t xml:space="preserve"> de </w:t>
      </w:r>
      <w:r>
        <w:t>juni</w:t>
      </w:r>
      <w:r w:rsidRPr="000840E4">
        <w:t>o</w:t>
      </w:r>
    </w:p>
    <w:p w:rsidR="000840E4" w:rsidRPr="000840E4" w:rsidRDefault="000840E4" w:rsidP="000840E4">
      <w:r>
        <w:t>DIA FINAL: 26</w:t>
      </w:r>
      <w:r w:rsidRPr="000840E4">
        <w:t xml:space="preserve"> de </w:t>
      </w:r>
      <w:r>
        <w:t>junio</w:t>
      </w:r>
    </w:p>
    <w:p w:rsidR="000840E4" w:rsidRPr="000840E4" w:rsidRDefault="000840E4" w:rsidP="000840E4">
      <w:r w:rsidRPr="000840E4">
        <w:t>HORA: 9:00 am – 4:00 pm</w:t>
      </w:r>
    </w:p>
    <w:p w:rsidR="000840E4" w:rsidRPr="000840E4" w:rsidRDefault="000840E4" w:rsidP="000840E4">
      <w:r w:rsidRPr="000840E4">
        <w:t xml:space="preserve">OBJETIVO: Festival de la </w:t>
      </w:r>
      <w:r>
        <w:t>Pintura</w:t>
      </w:r>
    </w:p>
    <w:p w:rsidR="000840E4" w:rsidRPr="000840E4" w:rsidRDefault="000840E4" w:rsidP="000840E4">
      <w:r w:rsidRPr="000840E4">
        <w:lastRenderedPageBreak/>
        <w:t xml:space="preserve">DESCRIPCION DEL OBJETIVO: Embellecimiento de fachadas y arte urbano en el marco de la estrategia “Habitarte”. </w:t>
      </w:r>
      <w:r w:rsidRPr="000840E4">
        <w:tab/>
      </w:r>
    </w:p>
    <w:p w:rsidR="000840E4" w:rsidRPr="000840E4" w:rsidRDefault="000840E4" w:rsidP="000840E4">
      <w:r w:rsidRPr="000840E4">
        <w:t>POBLACION BENEFICIADA: Mujeres</w:t>
      </w:r>
    </w:p>
    <w:p w:rsidR="000840E4" w:rsidRPr="000840E4" w:rsidRDefault="000840E4" w:rsidP="000840E4">
      <w:r w:rsidRPr="000840E4">
        <w:t>OTROS BENEFICIARIOS: Hombres</w:t>
      </w:r>
    </w:p>
    <w:p w:rsidR="000840E4" w:rsidRPr="000840E4" w:rsidRDefault="000840E4" w:rsidP="000840E4">
      <w:r w:rsidRPr="000840E4">
        <w:t>ENTIDAD QUE APOYA: Ninguna</w:t>
      </w:r>
    </w:p>
    <w:p w:rsidR="000840E4" w:rsidRPr="000840E4" w:rsidRDefault="000840E4" w:rsidP="000840E4">
      <w:r w:rsidRPr="000840E4">
        <w:t xml:space="preserve">MAIL DE CONTACTO: </w:t>
      </w:r>
      <w:hyperlink r:id="rId28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29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0840E4" w:rsidRPr="000840E4" w:rsidRDefault="000840E4" w:rsidP="000840E4">
      <w:r w:rsidRPr="000840E4">
        <w:t>CONTACTO: John Zuluaga, Edward Duque</w:t>
      </w:r>
    </w:p>
    <w:p w:rsidR="000840E4" w:rsidRDefault="000840E4" w:rsidP="00750191">
      <w:pPr>
        <w:rPr>
          <w:b/>
          <w:sz w:val="22"/>
          <w:szCs w:val="22"/>
          <w:lang w:val="es-CO"/>
        </w:rPr>
      </w:pPr>
    </w:p>
    <w:p w:rsidR="000840E4" w:rsidRPr="000840E4" w:rsidRDefault="000840E4" w:rsidP="000840E4">
      <w:r w:rsidRPr="000840E4">
        <w:t xml:space="preserve">ACTIVIDAD A DESARROLLAR: </w:t>
      </w:r>
      <w:r w:rsidRPr="0067353C">
        <w:t>Jornada de socialización</w:t>
      </w:r>
    </w:p>
    <w:p w:rsidR="000840E4" w:rsidRPr="000840E4" w:rsidRDefault="000840E4" w:rsidP="000840E4">
      <w:r>
        <w:t>NOMBRE LUGAR DEL EVENTO: Barrio Lomas</w:t>
      </w:r>
    </w:p>
    <w:p w:rsidR="000840E4" w:rsidRPr="000840E4" w:rsidRDefault="000840E4" w:rsidP="000840E4">
      <w:r>
        <w:t>LOCALIDAD: Rafael Uribe U.</w:t>
      </w:r>
    </w:p>
    <w:p w:rsidR="000840E4" w:rsidRPr="000840E4" w:rsidRDefault="000840E4" w:rsidP="000840E4">
      <w:r w:rsidRPr="000840E4">
        <w:t xml:space="preserve">BARRIO: </w:t>
      </w:r>
      <w:r>
        <w:t>Lomas</w:t>
      </w:r>
    </w:p>
    <w:p w:rsidR="000840E4" w:rsidRPr="000840E4" w:rsidRDefault="000840E4" w:rsidP="000840E4">
      <w:r w:rsidRPr="000840E4">
        <w:t xml:space="preserve">DIRECCION: </w:t>
      </w:r>
      <w:r w:rsidR="00392D6E">
        <w:t>Calle 39 Sur – Carrera 10</w:t>
      </w:r>
    </w:p>
    <w:p w:rsidR="000840E4" w:rsidRPr="000840E4" w:rsidRDefault="000840E4" w:rsidP="000840E4">
      <w:r>
        <w:t>DIA INICIAL: 5</w:t>
      </w:r>
      <w:r w:rsidRPr="000840E4">
        <w:t xml:space="preserve"> de </w:t>
      </w:r>
      <w:r>
        <w:t>juni</w:t>
      </w:r>
      <w:r w:rsidRPr="000840E4">
        <w:t>o</w:t>
      </w:r>
    </w:p>
    <w:p w:rsidR="000840E4" w:rsidRPr="000840E4" w:rsidRDefault="000840E4" w:rsidP="000840E4">
      <w:r>
        <w:t>DIA FINAL: 9</w:t>
      </w:r>
      <w:r w:rsidRPr="000840E4">
        <w:t xml:space="preserve"> de </w:t>
      </w:r>
      <w:r>
        <w:t>junio</w:t>
      </w:r>
    </w:p>
    <w:p w:rsidR="000840E4" w:rsidRPr="000840E4" w:rsidRDefault="000840E4" w:rsidP="000840E4">
      <w:r w:rsidRPr="000840E4">
        <w:t>HORA: 9:00 am – 4:00 pm</w:t>
      </w:r>
    </w:p>
    <w:p w:rsidR="000840E4" w:rsidRPr="000840E4" w:rsidRDefault="000840E4" w:rsidP="000840E4">
      <w:r w:rsidRPr="000840E4">
        <w:t xml:space="preserve">OBJETIVO: </w:t>
      </w:r>
      <w:r w:rsidR="007C3876">
        <w:t>Socialización Habitarte</w:t>
      </w:r>
    </w:p>
    <w:p w:rsidR="000840E4" w:rsidRDefault="000840E4" w:rsidP="000840E4">
      <w:r w:rsidRPr="000840E4">
        <w:t xml:space="preserve">DESCRIPCION DEL OBJETIVO: </w:t>
      </w:r>
      <w:r>
        <w:t xml:space="preserve">Socialización </w:t>
      </w:r>
      <w:r w:rsidR="007C3876">
        <w:t xml:space="preserve">con líderes comunitarios </w:t>
      </w:r>
      <w:r>
        <w:t xml:space="preserve">del proyecto de intervención de embellecimiento de fachadas y arte urbano en el marco de la estrategia “Habitarte”. </w:t>
      </w:r>
    </w:p>
    <w:p w:rsidR="000840E4" w:rsidRPr="000840E4" w:rsidRDefault="000840E4" w:rsidP="000840E4">
      <w:r w:rsidRPr="000840E4">
        <w:t>POBLACION BENEFICIADA: Mujeres</w:t>
      </w:r>
    </w:p>
    <w:p w:rsidR="000840E4" w:rsidRPr="000840E4" w:rsidRDefault="000840E4" w:rsidP="000840E4">
      <w:r w:rsidRPr="000840E4">
        <w:t>OTROS BENEFICIARIOS: Hombres</w:t>
      </w:r>
    </w:p>
    <w:p w:rsidR="000840E4" w:rsidRPr="000840E4" w:rsidRDefault="000840E4" w:rsidP="000840E4">
      <w:r w:rsidRPr="000840E4">
        <w:t>ENTIDAD QUE APOYA: Ninguna</w:t>
      </w:r>
    </w:p>
    <w:p w:rsidR="000840E4" w:rsidRPr="000840E4" w:rsidRDefault="000840E4" w:rsidP="000840E4">
      <w:r w:rsidRPr="000840E4">
        <w:t xml:space="preserve">MAIL DE CONTACTO: </w:t>
      </w:r>
      <w:hyperlink r:id="rId30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31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0840E4" w:rsidRPr="000840E4" w:rsidRDefault="000840E4" w:rsidP="000840E4">
      <w:r w:rsidRPr="000840E4">
        <w:t>CONTACTO: John Zuluaga, Edward Duque</w:t>
      </w:r>
    </w:p>
    <w:p w:rsidR="000840E4" w:rsidRDefault="000840E4" w:rsidP="00750191">
      <w:pPr>
        <w:rPr>
          <w:b/>
          <w:sz w:val="22"/>
          <w:szCs w:val="22"/>
          <w:lang w:val="es-CO"/>
        </w:rPr>
      </w:pPr>
    </w:p>
    <w:p w:rsidR="007C3876" w:rsidRPr="000840E4" w:rsidRDefault="007C3876" w:rsidP="007C3876">
      <w:r w:rsidRPr="000840E4">
        <w:t xml:space="preserve">ACTIVIDAD A DESARROLLAR: </w:t>
      </w:r>
      <w:r w:rsidR="000742A9">
        <w:t>Taller, Foro, Capacitación</w:t>
      </w:r>
    </w:p>
    <w:p w:rsidR="007C3876" w:rsidRPr="000840E4" w:rsidRDefault="007C3876" w:rsidP="007C3876">
      <w:r>
        <w:t>NOMBRE LUGAR DEL EVENTO: Barrio Lomas</w:t>
      </w:r>
    </w:p>
    <w:p w:rsidR="007C3876" w:rsidRPr="000840E4" w:rsidRDefault="007C3876" w:rsidP="007C3876">
      <w:r>
        <w:t>LOCALIDAD: Rafael Uribe U.</w:t>
      </w:r>
    </w:p>
    <w:p w:rsidR="007C3876" w:rsidRPr="000840E4" w:rsidRDefault="007C3876" w:rsidP="007C3876">
      <w:r w:rsidRPr="000840E4">
        <w:t xml:space="preserve">BARRIO: </w:t>
      </w:r>
      <w:r>
        <w:t>Lomas</w:t>
      </w:r>
    </w:p>
    <w:p w:rsidR="007C3876" w:rsidRPr="000840E4" w:rsidRDefault="007C3876" w:rsidP="007C3876">
      <w:r w:rsidRPr="000840E4">
        <w:t xml:space="preserve">DIRECCION: </w:t>
      </w:r>
      <w:r w:rsidR="00392D6E">
        <w:t>Calle 39 Sur – Carrera 10</w:t>
      </w:r>
    </w:p>
    <w:p w:rsidR="007C3876" w:rsidRPr="000840E4" w:rsidRDefault="007C3876" w:rsidP="007C3876">
      <w:r>
        <w:t>DIA INICIAL: 12</w:t>
      </w:r>
      <w:r w:rsidRPr="000840E4">
        <w:t xml:space="preserve"> de </w:t>
      </w:r>
      <w:r>
        <w:t>juni</w:t>
      </w:r>
      <w:r w:rsidRPr="000840E4">
        <w:t>o</w:t>
      </w:r>
    </w:p>
    <w:p w:rsidR="007C3876" w:rsidRPr="000840E4" w:rsidRDefault="007C3876" w:rsidP="007C3876">
      <w:r>
        <w:t>DIA FINAL: 16</w:t>
      </w:r>
      <w:r w:rsidRPr="000840E4">
        <w:t xml:space="preserve"> de </w:t>
      </w:r>
      <w:r>
        <w:t>junio</w:t>
      </w:r>
    </w:p>
    <w:p w:rsidR="007C3876" w:rsidRPr="000840E4" w:rsidRDefault="007C3876" w:rsidP="007C3876">
      <w:r w:rsidRPr="000840E4">
        <w:t>HORA: 9:00 am – 4:00 pm</w:t>
      </w:r>
    </w:p>
    <w:p w:rsidR="007C3876" w:rsidRPr="000840E4" w:rsidRDefault="007C3876" w:rsidP="007C3876">
      <w:r w:rsidRPr="000840E4">
        <w:t xml:space="preserve">OBJETIVO: </w:t>
      </w:r>
      <w:r>
        <w:t>Taller de concertación del color</w:t>
      </w:r>
    </w:p>
    <w:p w:rsidR="007C3876" w:rsidRDefault="007C3876" w:rsidP="007C3876">
      <w:r w:rsidRPr="000840E4">
        <w:t xml:space="preserve">DESCRIPCION DEL OBJETIVO: </w:t>
      </w:r>
      <w:r>
        <w:t>Taller de concertación participativa de los colores para e</w:t>
      </w:r>
      <w:r w:rsidR="00E47E5B">
        <w:t>l</w:t>
      </w:r>
      <w:r>
        <w:t xml:space="preserve"> embellecimiento de fachadas en el marco de la estrategia “Habitarte”. </w:t>
      </w:r>
    </w:p>
    <w:p w:rsidR="007C3876" w:rsidRPr="000840E4" w:rsidRDefault="007C3876" w:rsidP="007C3876">
      <w:r w:rsidRPr="000840E4">
        <w:t>POBLACION BENEFICIADA: Mujeres</w:t>
      </w:r>
    </w:p>
    <w:p w:rsidR="007C3876" w:rsidRPr="000840E4" w:rsidRDefault="007C3876" w:rsidP="007C3876">
      <w:r w:rsidRPr="000840E4">
        <w:t>OTROS BENEFICIARIOS: Hombres</w:t>
      </w:r>
    </w:p>
    <w:p w:rsidR="007C3876" w:rsidRPr="000840E4" w:rsidRDefault="007C3876" w:rsidP="007C3876">
      <w:r w:rsidRPr="000840E4">
        <w:t>ENTIDAD QUE APOYA: Ninguna</w:t>
      </w:r>
    </w:p>
    <w:p w:rsidR="007C3876" w:rsidRPr="000840E4" w:rsidRDefault="007C3876" w:rsidP="007C3876">
      <w:r w:rsidRPr="000840E4">
        <w:t xml:space="preserve">MAIL DE CONTACTO: </w:t>
      </w:r>
      <w:hyperlink r:id="rId32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33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7C3876" w:rsidRPr="000840E4" w:rsidRDefault="007C3876" w:rsidP="007C3876">
      <w:r w:rsidRPr="000840E4">
        <w:t>CONTACTO: John Zuluaga, Edward Duque</w:t>
      </w:r>
    </w:p>
    <w:p w:rsidR="000840E4" w:rsidRDefault="000840E4" w:rsidP="00750191">
      <w:pPr>
        <w:rPr>
          <w:b/>
          <w:sz w:val="22"/>
          <w:szCs w:val="22"/>
          <w:lang w:val="es-CO"/>
        </w:rPr>
      </w:pPr>
    </w:p>
    <w:p w:rsidR="007C3876" w:rsidRPr="000840E4" w:rsidRDefault="007C3876" w:rsidP="007C3876">
      <w:r w:rsidRPr="000840E4">
        <w:t xml:space="preserve">ACTIVIDAD A DESARROLLAR: </w:t>
      </w:r>
      <w:r w:rsidR="000742A9">
        <w:t>Taller, Foro, Capacitación</w:t>
      </w:r>
    </w:p>
    <w:p w:rsidR="007C3876" w:rsidRPr="000840E4" w:rsidRDefault="007C3876" w:rsidP="007C3876">
      <w:r>
        <w:t>NOMBRE LUGAR DEL EVENTO: Barrio Lomas</w:t>
      </w:r>
    </w:p>
    <w:p w:rsidR="007C3876" w:rsidRPr="000840E4" w:rsidRDefault="007C3876" w:rsidP="007C3876">
      <w:r>
        <w:t>LOCALIDAD: Rafael Uribe U.</w:t>
      </w:r>
    </w:p>
    <w:p w:rsidR="007C3876" w:rsidRPr="000840E4" w:rsidRDefault="007C3876" w:rsidP="007C3876">
      <w:r w:rsidRPr="000840E4">
        <w:t xml:space="preserve">BARRIO: </w:t>
      </w:r>
      <w:r>
        <w:t>Lomas</w:t>
      </w:r>
    </w:p>
    <w:p w:rsidR="00FB6792" w:rsidRPr="000840E4" w:rsidRDefault="007C3876" w:rsidP="00FB6792">
      <w:r w:rsidRPr="000840E4">
        <w:t xml:space="preserve">DIRECCION: </w:t>
      </w:r>
      <w:r w:rsidR="00FB6792">
        <w:t>Calle 39 Sur – Carrera 10</w:t>
      </w:r>
    </w:p>
    <w:p w:rsidR="007C3876" w:rsidRPr="000840E4" w:rsidRDefault="007C3876" w:rsidP="007C3876">
      <w:r>
        <w:t>DIA INICIAL: 27</w:t>
      </w:r>
      <w:r w:rsidRPr="000840E4">
        <w:t xml:space="preserve"> de </w:t>
      </w:r>
      <w:r>
        <w:t>juni</w:t>
      </w:r>
      <w:r w:rsidRPr="000840E4">
        <w:t>o</w:t>
      </w:r>
    </w:p>
    <w:p w:rsidR="007C3876" w:rsidRPr="000840E4" w:rsidRDefault="007C3876" w:rsidP="007C3876">
      <w:r>
        <w:t>DIA FINAL: 30</w:t>
      </w:r>
      <w:r w:rsidRPr="000840E4">
        <w:t xml:space="preserve"> de </w:t>
      </w:r>
      <w:r>
        <w:t>junio</w:t>
      </w:r>
    </w:p>
    <w:p w:rsidR="007C3876" w:rsidRPr="000840E4" w:rsidRDefault="007C3876" w:rsidP="007C3876">
      <w:r w:rsidRPr="000840E4">
        <w:t>HORA: 9:00 am – 4:00 pm</w:t>
      </w:r>
    </w:p>
    <w:p w:rsidR="007C3876" w:rsidRPr="000840E4" w:rsidRDefault="007C3876" w:rsidP="007C3876">
      <w:r w:rsidRPr="000840E4">
        <w:lastRenderedPageBreak/>
        <w:t xml:space="preserve">OBJETIVO: </w:t>
      </w:r>
      <w:r>
        <w:t>Taller de convivencia y buenos vecinos</w:t>
      </w:r>
    </w:p>
    <w:p w:rsidR="007C3876" w:rsidRDefault="007C3876" w:rsidP="007C3876">
      <w:r w:rsidRPr="000840E4">
        <w:t xml:space="preserve">DESCRIPCION DEL OBJETIVO: </w:t>
      </w:r>
      <w:r>
        <w:t>Promoción de la convivencia y relaciones de buenos vecinos en el marco de la estrategia “Habitarte”.</w:t>
      </w:r>
    </w:p>
    <w:p w:rsidR="007C3876" w:rsidRPr="000840E4" w:rsidRDefault="007C3876" w:rsidP="007C3876">
      <w:r w:rsidRPr="000840E4">
        <w:t>POBLACION BENEFICIADA: Mujeres</w:t>
      </w:r>
    </w:p>
    <w:p w:rsidR="007C3876" w:rsidRPr="000840E4" w:rsidRDefault="007C3876" w:rsidP="007C3876">
      <w:r w:rsidRPr="000840E4">
        <w:t>OTROS BENEFICIARIOS: Hombres</w:t>
      </w:r>
    </w:p>
    <w:p w:rsidR="007C3876" w:rsidRPr="000840E4" w:rsidRDefault="007C3876" w:rsidP="007C3876">
      <w:r w:rsidRPr="000840E4">
        <w:t>ENTIDAD QUE APOYA: Ninguna</w:t>
      </w:r>
    </w:p>
    <w:p w:rsidR="007C3876" w:rsidRPr="000840E4" w:rsidRDefault="007C3876" w:rsidP="007C3876">
      <w:r w:rsidRPr="000840E4">
        <w:t xml:space="preserve">MAIL DE CONTACTO: </w:t>
      </w:r>
      <w:hyperlink r:id="rId34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35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7C3876" w:rsidRPr="000840E4" w:rsidRDefault="007C3876" w:rsidP="007C3876">
      <w:r w:rsidRPr="000840E4">
        <w:t>CONTACTO: John Zuluaga, Edward Duque</w:t>
      </w:r>
    </w:p>
    <w:p w:rsidR="007C3876" w:rsidRDefault="007C3876" w:rsidP="00750191">
      <w:pPr>
        <w:rPr>
          <w:b/>
          <w:sz w:val="22"/>
          <w:szCs w:val="22"/>
          <w:lang w:val="es-CO"/>
        </w:rPr>
      </w:pPr>
    </w:p>
    <w:p w:rsidR="007C3876" w:rsidRPr="000840E4" w:rsidRDefault="007C3876" w:rsidP="007C3876">
      <w:r w:rsidRPr="000840E4">
        <w:t xml:space="preserve">ACTIVIDAD A DESARROLLAR: </w:t>
      </w:r>
      <w:r w:rsidRPr="0067353C">
        <w:t>Jornada de socialización</w:t>
      </w:r>
    </w:p>
    <w:p w:rsidR="007C3876" w:rsidRPr="000840E4" w:rsidRDefault="007C3876" w:rsidP="007C3876">
      <w:r>
        <w:t xml:space="preserve">NOMBRE LUGAR DEL EVENTO: Barrio </w:t>
      </w:r>
      <w:r w:rsidR="00FB6792">
        <w:t>Chicó Sur</w:t>
      </w:r>
    </w:p>
    <w:p w:rsidR="007C3876" w:rsidRPr="000840E4" w:rsidRDefault="007C3876" w:rsidP="007C3876">
      <w:r>
        <w:t>LOCALIDAD: Bosa</w:t>
      </w:r>
    </w:p>
    <w:p w:rsidR="007C3876" w:rsidRPr="000840E4" w:rsidRDefault="007C3876" w:rsidP="007C3876">
      <w:r w:rsidRPr="000840E4">
        <w:t xml:space="preserve">BARRIO: </w:t>
      </w:r>
      <w:r w:rsidR="00FB6792">
        <w:t>Chicó Sur</w:t>
      </w:r>
    </w:p>
    <w:p w:rsidR="007C3876" w:rsidRPr="000840E4" w:rsidRDefault="007C3876" w:rsidP="007C3876">
      <w:r w:rsidRPr="000840E4">
        <w:t xml:space="preserve">DIRECCION: </w:t>
      </w:r>
      <w:r w:rsidR="00FB6792">
        <w:t>Calle 66 B Sur – Carrera 88 C</w:t>
      </w:r>
    </w:p>
    <w:p w:rsidR="007C3876" w:rsidRPr="000840E4" w:rsidRDefault="007C3876" w:rsidP="007C3876">
      <w:r>
        <w:t>DIA INICIAL: 27</w:t>
      </w:r>
      <w:r w:rsidRPr="000840E4">
        <w:t xml:space="preserve"> de </w:t>
      </w:r>
      <w:r>
        <w:t>juni</w:t>
      </w:r>
      <w:r w:rsidRPr="000840E4">
        <w:t>o</w:t>
      </w:r>
    </w:p>
    <w:p w:rsidR="007C3876" w:rsidRPr="000840E4" w:rsidRDefault="007C3876" w:rsidP="007C3876">
      <w:r>
        <w:t>DIA FINAL: 30</w:t>
      </w:r>
      <w:r w:rsidRPr="000840E4">
        <w:t xml:space="preserve"> de </w:t>
      </w:r>
      <w:r>
        <w:t>junio</w:t>
      </w:r>
    </w:p>
    <w:p w:rsidR="007C3876" w:rsidRPr="000840E4" w:rsidRDefault="007C3876" w:rsidP="007C3876">
      <w:r w:rsidRPr="000840E4">
        <w:t>HORA: 9:00 am – 4:00 pm</w:t>
      </w:r>
    </w:p>
    <w:p w:rsidR="007C3876" w:rsidRPr="000840E4" w:rsidRDefault="007C3876" w:rsidP="007C3876">
      <w:r w:rsidRPr="000840E4">
        <w:t xml:space="preserve">OBJETIVO: </w:t>
      </w:r>
      <w:r>
        <w:t>Socialización Habitarte</w:t>
      </w:r>
    </w:p>
    <w:p w:rsidR="007C3876" w:rsidRDefault="007C3876" w:rsidP="007C3876">
      <w:r w:rsidRPr="000840E4">
        <w:t xml:space="preserve">DESCRIPCION DEL OBJETIVO: </w:t>
      </w:r>
      <w:r>
        <w:t xml:space="preserve">Socialización con líderes comunitarios del proyecto de intervención de embellecimiento de fachadas y arte urbano en el marco de la estrategia “Habitarte”. </w:t>
      </w:r>
    </w:p>
    <w:p w:rsidR="007C3876" w:rsidRPr="000840E4" w:rsidRDefault="007C3876" w:rsidP="007C3876">
      <w:r w:rsidRPr="000840E4">
        <w:t>POBLACION BENEFICIADA: Mujeres</w:t>
      </w:r>
    </w:p>
    <w:p w:rsidR="007C3876" w:rsidRPr="000840E4" w:rsidRDefault="007C3876" w:rsidP="007C3876">
      <w:r w:rsidRPr="000840E4">
        <w:t>OTROS BENEFICIARIOS: Hombres</w:t>
      </w:r>
    </w:p>
    <w:p w:rsidR="007C3876" w:rsidRPr="000840E4" w:rsidRDefault="007C3876" w:rsidP="007C3876">
      <w:r w:rsidRPr="000840E4">
        <w:t>ENTIDAD QUE APOYA: Ninguna</w:t>
      </w:r>
    </w:p>
    <w:p w:rsidR="007C3876" w:rsidRPr="000840E4" w:rsidRDefault="007C3876" w:rsidP="007C3876">
      <w:r w:rsidRPr="000840E4">
        <w:t xml:space="preserve">MAIL DE CONTACTO: </w:t>
      </w:r>
      <w:hyperlink r:id="rId36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37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7C3876" w:rsidRPr="000840E4" w:rsidRDefault="007C3876" w:rsidP="007C3876">
      <w:r w:rsidRPr="000840E4">
        <w:t>CONTACTO: John Zuluaga, Edward Duque</w:t>
      </w:r>
    </w:p>
    <w:p w:rsidR="007C3876" w:rsidRDefault="007C3876" w:rsidP="00750191">
      <w:pPr>
        <w:rPr>
          <w:b/>
          <w:sz w:val="22"/>
          <w:szCs w:val="22"/>
          <w:lang w:val="es-CO"/>
        </w:rPr>
      </w:pPr>
    </w:p>
    <w:p w:rsidR="006307FB" w:rsidRPr="000840E4" w:rsidRDefault="006307FB" w:rsidP="006307FB">
      <w:r w:rsidRPr="000840E4">
        <w:t xml:space="preserve">ACTIVIDAD A DESARROLLAR: </w:t>
      </w:r>
      <w:r>
        <w:t>Taller, Foro, Capacitación</w:t>
      </w:r>
    </w:p>
    <w:p w:rsidR="006307FB" w:rsidRPr="000840E4" w:rsidRDefault="006307FB" w:rsidP="006307FB">
      <w:r>
        <w:t>NOMBRE LUGAR DEL EVENTO: Barrio Aguas Claras</w:t>
      </w:r>
    </w:p>
    <w:p w:rsidR="006307FB" w:rsidRPr="000840E4" w:rsidRDefault="006307FB" w:rsidP="006307FB">
      <w:r>
        <w:t>LOCALIDAD: San Cristóbal</w:t>
      </w:r>
    </w:p>
    <w:p w:rsidR="006307FB" w:rsidRPr="000840E4" w:rsidRDefault="006307FB" w:rsidP="006307FB">
      <w:r w:rsidRPr="000840E4">
        <w:t xml:space="preserve">BARRIO: </w:t>
      </w:r>
      <w:r>
        <w:t>Aguas Claras</w:t>
      </w:r>
    </w:p>
    <w:p w:rsidR="006307FB" w:rsidRPr="000840E4" w:rsidRDefault="006307FB" w:rsidP="006307FB">
      <w:r w:rsidRPr="000840E4">
        <w:t xml:space="preserve">DIRECCION: </w:t>
      </w:r>
      <w:r w:rsidR="0030361B" w:rsidRPr="00000F2D">
        <w:t>Calle 17 Sur - Carrera 25 Este</w:t>
      </w:r>
    </w:p>
    <w:p w:rsidR="006307FB" w:rsidRPr="000840E4" w:rsidRDefault="006307FB" w:rsidP="006307FB">
      <w:r>
        <w:t>DIA INICIAL: 3</w:t>
      </w:r>
      <w:r w:rsidRPr="000840E4">
        <w:t xml:space="preserve"> de </w:t>
      </w:r>
      <w:r>
        <w:t>juni</w:t>
      </w:r>
      <w:r w:rsidRPr="000840E4">
        <w:t>o</w:t>
      </w:r>
    </w:p>
    <w:p w:rsidR="006307FB" w:rsidRPr="000840E4" w:rsidRDefault="006307FB" w:rsidP="006307FB">
      <w:r>
        <w:t>DIA FINAL: 4</w:t>
      </w:r>
      <w:r w:rsidRPr="000840E4">
        <w:t xml:space="preserve"> de </w:t>
      </w:r>
      <w:r>
        <w:t>junio</w:t>
      </w:r>
    </w:p>
    <w:p w:rsidR="006307FB" w:rsidRPr="000840E4" w:rsidRDefault="006307FB" w:rsidP="006307FB">
      <w:r w:rsidRPr="000840E4">
        <w:t>HORA: 9:00 am – 4:00 pm</w:t>
      </w:r>
    </w:p>
    <w:p w:rsidR="006307FB" w:rsidRPr="000840E4" w:rsidRDefault="006307FB" w:rsidP="006307FB">
      <w:r w:rsidRPr="000840E4">
        <w:t xml:space="preserve">OBJETIVO: </w:t>
      </w:r>
      <w:r>
        <w:t>Taller de liderazgo</w:t>
      </w:r>
    </w:p>
    <w:p w:rsidR="006307FB" w:rsidRDefault="006307FB" w:rsidP="006307FB">
      <w:r w:rsidRPr="000840E4">
        <w:t xml:space="preserve">DESCRIPCION DEL OBJETIVO: </w:t>
      </w:r>
      <w:r>
        <w:t xml:space="preserve">Taller de fortalecimiento de liderazgos comunitarios en el marco de la estrategia “Habitando”. </w:t>
      </w:r>
    </w:p>
    <w:p w:rsidR="006307FB" w:rsidRPr="000840E4" w:rsidRDefault="006307FB" w:rsidP="006307FB">
      <w:r w:rsidRPr="000840E4">
        <w:t>POBLACION BENEFICIADA: Mujeres</w:t>
      </w:r>
    </w:p>
    <w:p w:rsidR="006307FB" w:rsidRPr="000840E4" w:rsidRDefault="006307FB" w:rsidP="006307FB">
      <w:r w:rsidRPr="000840E4">
        <w:t>OTROS BENEFICIARIOS: Hombres</w:t>
      </w:r>
    </w:p>
    <w:p w:rsidR="006307FB" w:rsidRPr="000840E4" w:rsidRDefault="006307FB" w:rsidP="006307FB">
      <w:r w:rsidRPr="000840E4">
        <w:t>ENTIDAD QUE APOYA: Ninguna</w:t>
      </w:r>
    </w:p>
    <w:p w:rsidR="006307FB" w:rsidRPr="000840E4" w:rsidRDefault="006307FB" w:rsidP="006307FB">
      <w:r w:rsidRPr="000840E4">
        <w:t xml:space="preserve">MAIL DE CONTACTO: </w:t>
      </w:r>
      <w:hyperlink r:id="rId38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39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6307FB" w:rsidRPr="000840E4" w:rsidRDefault="006307FB" w:rsidP="006307FB">
      <w:r w:rsidRPr="000840E4">
        <w:t>CONTACTO: John Zuluaga, Edward Duque</w:t>
      </w:r>
    </w:p>
    <w:p w:rsidR="007C3876" w:rsidRDefault="007C3876" w:rsidP="00750191">
      <w:pPr>
        <w:rPr>
          <w:b/>
          <w:sz w:val="22"/>
          <w:szCs w:val="22"/>
          <w:lang w:val="es-CO"/>
        </w:rPr>
      </w:pPr>
    </w:p>
    <w:p w:rsidR="006307FB" w:rsidRPr="000840E4" w:rsidRDefault="006307FB" w:rsidP="006307FB">
      <w:r w:rsidRPr="000840E4">
        <w:t xml:space="preserve">ACTIVIDAD A DESARROLLAR: </w:t>
      </w:r>
      <w:r>
        <w:t>Taller, Foro, Capacitación</w:t>
      </w:r>
    </w:p>
    <w:p w:rsidR="006307FB" w:rsidRPr="000840E4" w:rsidRDefault="006307FB" w:rsidP="006307FB">
      <w:r>
        <w:t>NOMBRE LUGAR DEL EVENTO: Barrio Mirador</w:t>
      </w:r>
    </w:p>
    <w:p w:rsidR="006307FB" w:rsidRPr="000840E4" w:rsidRDefault="006307FB" w:rsidP="006307FB">
      <w:r>
        <w:t>LOCALIDAD: Ciudad Bolívar</w:t>
      </w:r>
    </w:p>
    <w:p w:rsidR="006307FB" w:rsidRPr="000840E4" w:rsidRDefault="006307FB" w:rsidP="006307FB">
      <w:r w:rsidRPr="000840E4">
        <w:t xml:space="preserve">BARRIO: </w:t>
      </w:r>
      <w:r>
        <w:t>Mirador</w:t>
      </w:r>
    </w:p>
    <w:p w:rsidR="006307FB" w:rsidRPr="000840E4" w:rsidRDefault="006307FB" w:rsidP="006307FB">
      <w:r w:rsidRPr="000840E4">
        <w:t xml:space="preserve">DIRECCION: </w:t>
      </w:r>
      <w:r w:rsidR="0030361B" w:rsidRPr="003C206D">
        <w:t>Carrera 27 B- Calle 71 P Sur</w:t>
      </w:r>
    </w:p>
    <w:p w:rsidR="006307FB" w:rsidRPr="000840E4" w:rsidRDefault="006307FB" w:rsidP="006307FB">
      <w:r>
        <w:t>DIA INICIAL: 3</w:t>
      </w:r>
      <w:r w:rsidRPr="000840E4">
        <w:t xml:space="preserve"> de </w:t>
      </w:r>
      <w:r>
        <w:t>juni</w:t>
      </w:r>
      <w:r w:rsidRPr="000840E4">
        <w:t>o</w:t>
      </w:r>
    </w:p>
    <w:p w:rsidR="006307FB" w:rsidRPr="000840E4" w:rsidRDefault="006307FB" w:rsidP="006307FB">
      <w:r>
        <w:t>DIA FINAL: 4</w:t>
      </w:r>
      <w:r w:rsidRPr="000840E4">
        <w:t xml:space="preserve"> de </w:t>
      </w:r>
      <w:r>
        <w:t>junio</w:t>
      </w:r>
    </w:p>
    <w:p w:rsidR="006307FB" w:rsidRPr="000840E4" w:rsidRDefault="006307FB" w:rsidP="006307FB">
      <w:r w:rsidRPr="000840E4">
        <w:lastRenderedPageBreak/>
        <w:t>HORA: 9:00 am – 4:00 pm</w:t>
      </w:r>
    </w:p>
    <w:p w:rsidR="006307FB" w:rsidRPr="000840E4" w:rsidRDefault="006307FB" w:rsidP="006307FB">
      <w:r w:rsidRPr="000840E4">
        <w:t xml:space="preserve">OBJETIVO: </w:t>
      </w:r>
      <w:r>
        <w:t>Taller de liderazgo</w:t>
      </w:r>
    </w:p>
    <w:p w:rsidR="006307FB" w:rsidRDefault="006307FB" w:rsidP="006307FB">
      <w:r w:rsidRPr="000840E4">
        <w:t xml:space="preserve">DESCRIPCION DEL OBJETIVO: </w:t>
      </w:r>
      <w:r>
        <w:t xml:space="preserve">Taller de fortalecimiento de liderazgos comunitarios en el marco de la estrategia “Habitando”. </w:t>
      </w:r>
    </w:p>
    <w:p w:rsidR="006307FB" w:rsidRPr="000840E4" w:rsidRDefault="006307FB" w:rsidP="006307FB">
      <w:r w:rsidRPr="000840E4">
        <w:t>POBLACION BENEFICIADA: Mujeres</w:t>
      </w:r>
    </w:p>
    <w:p w:rsidR="006307FB" w:rsidRPr="000840E4" w:rsidRDefault="006307FB" w:rsidP="006307FB">
      <w:r w:rsidRPr="000840E4">
        <w:t>OTROS BENEFICIARIOS: Hombres</w:t>
      </w:r>
    </w:p>
    <w:p w:rsidR="006307FB" w:rsidRPr="000840E4" w:rsidRDefault="006307FB" w:rsidP="006307FB">
      <w:r w:rsidRPr="000840E4">
        <w:t>ENTIDAD QUE APOYA: Ninguna</w:t>
      </w:r>
    </w:p>
    <w:p w:rsidR="006307FB" w:rsidRPr="000840E4" w:rsidRDefault="006307FB" w:rsidP="006307FB">
      <w:r w:rsidRPr="000840E4">
        <w:t xml:space="preserve">MAIL DE CONTACTO: </w:t>
      </w:r>
      <w:hyperlink r:id="rId40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41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6307FB" w:rsidRPr="000840E4" w:rsidRDefault="006307FB" w:rsidP="006307FB">
      <w:r w:rsidRPr="000840E4">
        <w:t>CONTACTO: John Zuluaga, Edward Duque</w:t>
      </w:r>
    </w:p>
    <w:p w:rsidR="007C3876" w:rsidRDefault="007C3876" w:rsidP="00750191">
      <w:pPr>
        <w:rPr>
          <w:b/>
          <w:sz w:val="22"/>
          <w:szCs w:val="22"/>
          <w:lang w:val="es-CO"/>
        </w:rPr>
      </w:pPr>
    </w:p>
    <w:p w:rsidR="006307FB" w:rsidRPr="000840E4" w:rsidRDefault="006307FB" w:rsidP="006307FB">
      <w:r w:rsidRPr="000840E4">
        <w:t xml:space="preserve">ACTIVIDAD A DESARROLLAR: </w:t>
      </w:r>
      <w:r>
        <w:t>Taller, Foro, Capacitación</w:t>
      </w:r>
    </w:p>
    <w:p w:rsidR="006307FB" w:rsidRPr="000840E4" w:rsidRDefault="006307FB" w:rsidP="006307FB">
      <w:r>
        <w:t>NOMBRE LUGAR DEL EVENTO: Barrio Santa Viviana</w:t>
      </w:r>
    </w:p>
    <w:p w:rsidR="006307FB" w:rsidRPr="000840E4" w:rsidRDefault="006307FB" w:rsidP="006307FB">
      <w:r>
        <w:t>LOCALIDAD: Ciudad Bolívar</w:t>
      </w:r>
    </w:p>
    <w:p w:rsidR="006307FB" w:rsidRPr="000840E4" w:rsidRDefault="006307FB" w:rsidP="006307FB">
      <w:r w:rsidRPr="000840E4">
        <w:t xml:space="preserve">BARRIO: </w:t>
      </w:r>
      <w:r>
        <w:t>Santa Viviana</w:t>
      </w:r>
    </w:p>
    <w:p w:rsidR="006307FB" w:rsidRPr="000840E4" w:rsidRDefault="006307FB" w:rsidP="006307FB">
      <w:r w:rsidRPr="000840E4">
        <w:t xml:space="preserve">DIRECCION: </w:t>
      </w:r>
      <w:r w:rsidR="0030361B">
        <w:t>Calle 75 D Sur – Carrera 75</w:t>
      </w:r>
    </w:p>
    <w:p w:rsidR="006307FB" w:rsidRPr="000840E4" w:rsidRDefault="006307FB" w:rsidP="006307FB">
      <w:r>
        <w:t>DIA INICIAL: 3</w:t>
      </w:r>
      <w:r w:rsidRPr="000840E4">
        <w:t xml:space="preserve"> de </w:t>
      </w:r>
      <w:r>
        <w:t>juni</w:t>
      </w:r>
      <w:r w:rsidRPr="000840E4">
        <w:t>o</w:t>
      </w:r>
    </w:p>
    <w:p w:rsidR="006307FB" w:rsidRPr="000840E4" w:rsidRDefault="006307FB" w:rsidP="006307FB">
      <w:r>
        <w:t>DIA FINAL: 4</w:t>
      </w:r>
      <w:r w:rsidRPr="000840E4">
        <w:t xml:space="preserve"> de </w:t>
      </w:r>
      <w:r>
        <w:t>junio</w:t>
      </w:r>
    </w:p>
    <w:p w:rsidR="006307FB" w:rsidRPr="000840E4" w:rsidRDefault="006307FB" w:rsidP="006307FB">
      <w:r w:rsidRPr="000840E4">
        <w:t xml:space="preserve">HORA: </w:t>
      </w:r>
      <w:r w:rsidR="0030361B">
        <w:tab/>
      </w:r>
    </w:p>
    <w:p w:rsidR="006307FB" w:rsidRPr="000840E4" w:rsidRDefault="006307FB" w:rsidP="006307FB">
      <w:r w:rsidRPr="000840E4">
        <w:t xml:space="preserve">OBJETIVO: </w:t>
      </w:r>
      <w:r>
        <w:t>Taller de liderazgo</w:t>
      </w:r>
    </w:p>
    <w:p w:rsidR="006307FB" w:rsidRDefault="006307FB" w:rsidP="006307FB">
      <w:r w:rsidRPr="000840E4">
        <w:t xml:space="preserve">DESCRIPCION DEL OBJETIVO: </w:t>
      </w:r>
      <w:r>
        <w:t xml:space="preserve">Taller de fortalecimiento de liderazgos comunitarios en el marco de la estrategia “Habitando”. </w:t>
      </w:r>
    </w:p>
    <w:p w:rsidR="006307FB" w:rsidRPr="000840E4" w:rsidRDefault="006307FB" w:rsidP="006307FB">
      <w:r w:rsidRPr="000840E4">
        <w:t>POBLACION BENEFICIADA: Mujeres</w:t>
      </w:r>
    </w:p>
    <w:p w:rsidR="006307FB" w:rsidRPr="000840E4" w:rsidRDefault="006307FB" w:rsidP="006307FB">
      <w:r w:rsidRPr="000840E4">
        <w:t>OTROS BENEFICIARIOS: Hombres</w:t>
      </w:r>
    </w:p>
    <w:p w:rsidR="006307FB" w:rsidRPr="000840E4" w:rsidRDefault="006307FB" w:rsidP="006307FB">
      <w:r w:rsidRPr="000840E4">
        <w:t>ENTIDAD QUE APOYA: Ninguna</w:t>
      </w:r>
    </w:p>
    <w:p w:rsidR="006307FB" w:rsidRPr="000840E4" w:rsidRDefault="006307FB" w:rsidP="006307FB">
      <w:r w:rsidRPr="000840E4">
        <w:t xml:space="preserve">MAIL DE CONTACTO: </w:t>
      </w:r>
      <w:hyperlink r:id="rId42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43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6307FB" w:rsidRPr="000840E4" w:rsidRDefault="006307FB" w:rsidP="006307FB">
      <w:r w:rsidRPr="000840E4">
        <w:t>CONTACTO: John Zuluaga, Edward Duque</w:t>
      </w:r>
    </w:p>
    <w:p w:rsidR="006307FB" w:rsidRDefault="006307FB" w:rsidP="00750191">
      <w:pPr>
        <w:rPr>
          <w:b/>
          <w:sz w:val="22"/>
          <w:szCs w:val="22"/>
          <w:lang w:val="es-CO"/>
        </w:rPr>
      </w:pPr>
    </w:p>
    <w:p w:rsidR="006307FB" w:rsidRPr="000840E4" w:rsidRDefault="006307FB" w:rsidP="006307FB">
      <w:r w:rsidRPr="000840E4">
        <w:t xml:space="preserve">ACTIVIDAD A DESARROLLAR: </w:t>
      </w:r>
      <w:r>
        <w:t>Taller, Foro, Capacitación</w:t>
      </w:r>
    </w:p>
    <w:p w:rsidR="006307FB" w:rsidRPr="000840E4" w:rsidRDefault="006307FB" w:rsidP="006307FB">
      <w:r>
        <w:t>NOMBRE LUGAR DEL EVENTO: Barrio Aguas Claras</w:t>
      </w:r>
    </w:p>
    <w:p w:rsidR="006307FB" w:rsidRPr="000840E4" w:rsidRDefault="006307FB" w:rsidP="006307FB">
      <w:r>
        <w:t>LOCALIDAD: San Cristóbal</w:t>
      </w:r>
    </w:p>
    <w:p w:rsidR="006307FB" w:rsidRPr="000840E4" w:rsidRDefault="006307FB" w:rsidP="006307FB">
      <w:r w:rsidRPr="000840E4">
        <w:t xml:space="preserve">BARRIO: </w:t>
      </w:r>
      <w:r>
        <w:t>Aguas Claras</w:t>
      </w:r>
    </w:p>
    <w:p w:rsidR="006307FB" w:rsidRPr="000840E4" w:rsidRDefault="006307FB" w:rsidP="006307FB">
      <w:r w:rsidRPr="000840E4">
        <w:t xml:space="preserve">DIRECCION: </w:t>
      </w:r>
      <w:r w:rsidR="0030361B" w:rsidRPr="00000F2D">
        <w:t>Calle 17 Sur - Carrera 25 Este</w:t>
      </w:r>
    </w:p>
    <w:p w:rsidR="006307FB" w:rsidRPr="000840E4" w:rsidRDefault="006307FB" w:rsidP="006307FB">
      <w:r>
        <w:t>DIA INICIAL: 24</w:t>
      </w:r>
      <w:r w:rsidRPr="000840E4">
        <w:t xml:space="preserve"> de </w:t>
      </w:r>
      <w:r>
        <w:t>juni</w:t>
      </w:r>
      <w:r w:rsidRPr="000840E4">
        <w:t>o</w:t>
      </w:r>
    </w:p>
    <w:p w:rsidR="006307FB" w:rsidRPr="000840E4" w:rsidRDefault="006307FB" w:rsidP="006307FB">
      <w:r>
        <w:t>DIA FINAL: 26</w:t>
      </w:r>
      <w:r w:rsidRPr="000840E4">
        <w:t xml:space="preserve"> de </w:t>
      </w:r>
      <w:r>
        <w:t>junio</w:t>
      </w:r>
    </w:p>
    <w:p w:rsidR="006307FB" w:rsidRPr="000840E4" w:rsidRDefault="006307FB" w:rsidP="006307FB">
      <w:r w:rsidRPr="000840E4">
        <w:t>HORA: 9:00 am – 4:00 pm</w:t>
      </w:r>
    </w:p>
    <w:p w:rsidR="006307FB" w:rsidRPr="000840E4" w:rsidRDefault="006307FB" w:rsidP="006307FB">
      <w:r w:rsidRPr="000840E4">
        <w:t xml:space="preserve">OBJETIVO: </w:t>
      </w:r>
      <w:r>
        <w:t>Taller de formulación de proyectos</w:t>
      </w:r>
    </w:p>
    <w:p w:rsidR="006307FB" w:rsidRDefault="006307FB" w:rsidP="006307FB">
      <w:r w:rsidRPr="000840E4">
        <w:t xml:space="preserve">DESCRIPCION DEL OBJETIVO: </w:t>
      </w:r>
      <w:r>
        <w:t xml:space="preserve">Taller de capacitación para la formulación de proyectos de apropiación del espacio público con énfasis en arte y cultura como parte de la estrategia “Habitando”. </w:t>
      </w:r>
    </w:p>
    <w:p w:rsidR="006307FB" w:rsidRPr="000840E4" w:rsidRDefault="006307FB" w:rsidP="006307FB">
      <w:r w:rsidRPr="000840E4">
        <w:t>POBLACION BENEFICIADA: Mujeres</w:t>
      </w:r>
    </w:p>
    <w:p w:rsidR="006307FB" w:rsidRPr="000840E4" w:rsidRDefault="006307FB" w:rsidP="006307FB">
      <w:r w:rsidRPr="000840E4">
        <w:t>OTROS BENEFICIARIOS: Hombres</w:t>
      </w:r>
    </w:p>
    <w:p w:rsidR="006307FB" w:rsidRPr="000840E4" w:rsidRDefault="006307FB" w:rsidP="006307FB">
      <w:r w:rsidRPr="000840E4">
        <w:t>ENTIDAD QUE APOYA: Ninguna</w:t>
      </w:r>
    </w:p>
    <w:p w:rsidR="006307FB" w:rsidRPr="000840E4" w:rsidRDefault="006307FB" w:rsidP="006307FB">
      <w:r w:rsidRPr="000840E4">
        <w:t xml:space="preserve">MAIL DE CONTACTO: </w:t>
      </w:r>
      <w:hyperlink r:id="rId44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45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6307FB" w:rsidRPr="000840E4" w:rsidRDefault="006307FB" w:rsidP="006307FB">
      <w:r w:rsidRPr="000840E4">
        <w:t>CONTACTO: John Zuluaga, Edward Duque</w:t>
      </w:r>
    </w:p>
    <w:p w:rsidR="006307FB" w:rsidRDefault="006307FB" w:rsidP="006307FB">
      <w:pPr>
        <w:rPr>
          <w:b/>
          <w:sz w:val="22"/>
          <w:szCs w:val="22"/>
          <w:lang w:val="es-CO"/>
        </w:rPr>
      </w:pPr>
    </w:p>
    <w:p w:rsidR="006307FB" w:rsidRPr="000840E4" w:rsidRDefault="006307FB" w:rsidP="006307FB">
      <w:r w:rsidRPr="000840E4">
        <w:t xml:space="preserve">ACTIVIDAD A DESARROLLAR: </w:t>
      </w:r>
      <w:r>
        <w:t>Taller, Foro, Capacitación</w:t>
      </w:r>
    </w:p>
    <w:p w:rsidR="006307FB" w:rsidRPr="000840E4" w:rsidRDefault="006307FB" w:rsidP="006307FB">
      <w:r>
        <w:t>NOMBRE LUGAR DEL EVENTO: Barrio Mirador</w:t>
      </w:r>
    </w:p>
    <w:p w:rsidR="006307FB" w:rsidRPr="000840E4" w:rsidRDefault="006307FB" w:rsidP="006307FB">
      <w:r>
        <w:t>LOCALIDAD: Ciudad Bolívar</w:t>
      </w:r>
    </w:p>
    <w:p w:rsidR="006307FB" w:rsidRPr="000840E4" w:rsidRDefault="006307FB" w:rsidP="006307FB">
      <w:r w:rsidRPr="000840E4">
        <w:t xml:space="preserve">BARRIO: </w:t>
      </w:r>
      <w:r>
        <w:t>Mirador</w:t>
      </w:r>
    </w:p>
    <w:p w:rsidR="006307FB" w:rsidRPr="000840E4" w:rsidRDefault="006307FB" w:rsidP="006307FB">
      <w:r w:rsidRPr="000840E4">
        <w:t xml:space="preserve">DIRECCION: </w:t>
      </w:r>
      <w:r w:rsidR="0030361B" w:rsidRPr="003C206D">
        <w:t>Carrera 27 B- Calle 71 P Sur</w:t>
      </w:r>
    </w:p>
    <w:p w:rsidR="006307FB" w:rsidRPr="000840E4" w:rsidRDefault="006307FB" w:rsidP="006307FB">
      <w:r>
        <w:t>DIA INICIAL: 24</w:t>
      </w:r>
      <w:r w:rsidRPr="000840E4">
        <w:t xml:space="preserve"> de </w:t>
      </w:r>
      <w:r>
        <w:t>juni</w:t>
      </w:r>
      <w:r w:rsidRPr="000840E4">
        <w:t>o</w:t>
      </w:r>
    </w:p>
    <w:p w:rsidR="006307FB" w:rsidRPr="000840E4" w:rsidRDefault="006307FB" w:rsidP="006307FB">
      <w:r>
        <w:lastRenderedPageBreak/>
        <w:t>DIA FINAL: 26</w:t>
      </w:r>
      <w:r w:rsidRPr="000840E4">
        <w:t xml:space="preserve"> de </w:t>
      </w:r>
      <w:r>
        <w:t>junio</w:t>
      </w:r>
    </w:p>
    <w:p w:rsidR="006307FB" w:rsidRPr="000840E4" w:rsidRDefault="006307FB" w:rsidP="006307FB">
      <w:r w:rsidRPr="000840E4">
        <w:t>HORA: 9:00 am – 4:00 pm</w:t>
      </w:r>
    </w:p>
    <w:p w:rsidR="006307FB" w:rsidRPr="000840E4" w:rsidRDefault="006307FB" w:rsidP="006307FB">
      <w:r w:rsidRPr="000840E4">
        <w:t xml:space="preserve">OBJETIVO: </w:t>
      </w:r>
      <w:r>
        <w:t>Taller de formulación de proyectos</w:t>
      </w:r>
    </w:p>
    <w:p w:rsidR="006307FB" w:rsidRDefault="006307FB" w:rsidP="006307FB">
      <w:r w:rsidRPr="000840E4">
        <w:t xml:space="preserve">DESCRIPCION DEL OBJETIVO: </w:t>
      </w:r>
      <w:r>
        <w:t xml:space="preserve">Taller de capacitación para la formulación de proyectos de apropiación del espacio público con énfasis en arte y cultura como parte de la estrategia “Habitando”. </w:t>
      </w:r>
    </w:p>
    <w:p w:rsidR="006307FB" w:rsidRPr="000840E4" w:rsidRDefault="006307FB" w:rsidP="006307FB">
      <w:r w:rsidRPr="000840E4">
        <w:t>POBLACION BENEFICIADA: Mujeres</w:t>
      </w:r>
    </w:p>
    <w:p w:rsidR="006307FB" w:rsidRPr="000840E4" w:rsidRDefault="006307FB" w:rsidP="006307FB">
      <w:r w:rsidRPr="000840E4">
        <w:t>OTROS BENEFICIARIOS: Hombres</w:t>
      </w:r>
    </w:p>
    <w:p w:rsidR="006307FB" w:rsidRPr="000840E4" w:rsidRDefault="006307FB" w:rsidP="006307FB">
      <w:r w:rsidRPr="000840E4">
        <w:t>ENTIDAD QUE APOYA: Ninguna</w:t>
      </w:r>
    </w:p>
    <w:p w:rsidR="006307FB" w:rsidRPr="000840E4" w:rsidRDefault="006307FB" w:rsidP="006307FB">
      <w:r w:rsidRPr="000840E4">
        <w:t xml:space="preserve">MAIL DE CONTACTO: </w:t>
      </w:r>
      <w:hyperlink r:id="rId46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47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6307FB" w:rsidRPr="000840E4" w:rsidRDefault="006307FB" w:rsidP="006307FB">
      <w:r w:rsidRPr="000840E4">
        <w:t>CONTACTO: John Zuluaga, Edward Duque</w:t>
      </w:r>
    </w:p>
    <w:p w:rsidR="006307FB" w:rsidRDefault="006307FB" w:rsidP="006307FB">
      <w:pPr>
        <w:rPr>
          <w:b/>
          <w:sz w:val="22"/>
          <w:szCs w:val="22"/>
          <w:lang w:val="es-CO"/>
        </w:rPr>
      </w:pPr>
    </w:p>
    <w:p w:rsidR="006307FB" w:rsidRPr="000840E4" w:rsidRDefault="006307FB" w:rsidP="006307FB">
      <w:r w:rsidRPr="000840E4">
        <w:t xml:space="preserve">ACTIVIDAD A DESARROLLAR: </w:t>
      </w:r>
      <w:r>
        <w:t>Taller, Foro, Capacitación</w:t>
      </w:r>
    </w:p>
    <w:p w:rsidR="006307FB" w:rsidRPr="000840E4" w:rsidRDefault="006307FB" w:rsidP="006307FB">
      <w:r>
        <w:t>NOMBRE LUGAR DEL EVENTO: Barrio Santa Viviana</w:t>
      </w:r>
    </w:p>
    <w:p w:rsidR="006307FB" w:rsidRPr="000840E4" w:rsidRDefault="006307FB" w:rsidP="006307FB">
      <w:r>
        <w:t>LOCALIDAD: Ciudad Bolívar</w:t>
      </w:r>
    </w:p>
    <w:p w:rsidR="006307FB" w:rsidRPr="000840E4" w:rsidRDefault="006307FB" w:rsidP="006307FB">
      <w:r w:rsidRPr="000840E4">
        <w:t xml:space="preserve">BARRIO: </w:t>
      </w:r>
      <w:r>
        <w:t>Santa Viviana</w:t>
      </w:r>
    </w:p>
    <w:p w:rsidR="006307FB" w:rsidRPr="000840E4" w:rsidRDefault="006307FB" w:rsidP="006307FB">
      <w:r w:rsidRPr="000840E4">
        <w:t xml:space="preserve">DIRECCION: </w:t>
      </w:r>
      <w:r w:rsidR="0030361B">
        <w:t>Calle 75 D Sur – Carrera 75</w:t>
      </w:r>
    </w:p>
    <w:p w:rsidR="006307FB" w:rsidRPr="000840E4" w:rsidRDefault="006307FB" w:rsidP="006307FB">
      <w:r>
        <w:t>DIA INICIAL: 24</w:t>
      </w:r>
      <w:r w:rsidRPr="000840E4">
        <w:t xml:space="preserve"> de </w:t>
      </w:r>
      <w:r>
        <w:t>juni</w:t>
      </w:r>
      <w:r w:rsidRPr="000840E4">
        <w:t>o</w:t>
      </w:r>
    </w:p>
    <w:p w:rsidR="006307FB" w:rsidRPr="000840E4" w:rsidRDefault="006307FB" w:rsidP="006307FB">
      <w:r>
        <w:t>DIA FINAL: 26</w:t>
      </w:r>
      <w:r w:rsidRPr="000840E4">
        <w:t xml:space="preserve"> de </w:t>
      </w:r>
      <w:r>
        <w:t>junio</w:t>
      </w:r>
    </w:p>
    <w:p w:rsidR="006307FB" w:rsidRPr="000840E4" w:rsidRDefault="006307FB" w:rsidP="006307FB">
      <w:r w:rsidRPr="000840E4">
        <w:t>HORA: 9:00 am – 4:00 pm</w:t>
      </w:r>
    </w:p>
    <w:p w:rsidR="006307FB" w:rsidRPr="000840E4" w:rsidRDefault="006307FB" w:rsidP="006307FB">
      <w:r w:rsidRPr="000840E4">
        <w:t xml:space="preserve">OBJETIVO: </w:t>
      </w:r>
      <w:r>
        <w:t>Taller de formulación de proyectos</w:t>
      </w:r>
    </w:p>
    <w:p w:rsidR="006307FB" w:rsidRDefault="006307FB" w:rsidP="006307FB">
      <w:r w:rsidRPr="000840E4">
        <w:t xml:space="preserve">DESCRIPCION DEL OBJETIVO: </w:t>
      </w:r>
      <w:r>
        <w:t xml:space="preserve">Taller de capacitación para la formulación de proyectos de apropiación del espacio público con énfasis en arte y cultura como parte de la estrategia “Habitando”. </w:t>
      </w:r>
    </w:p>
    <w:p w:rsidR="006307FB" w:rsidRPr="000840E4" w:rsidRDefault="006307FB" w:rsidP="006307FB">
      <w:r w:rsidRPr="000840E4">
        <w:t>POBLACION BENEFICIADA: Mujeres</w:t>
      </w:r>
    </w:p>
    <w:p w:rsidR="006307FB" w:rsidRPr="000840E4" w:rsidRDefault="006307FB" w:rsidP="006307FB">
      <w:r w:rsidRPr="000840E4">
        <w:t>OTROS BENEFICIARIOS: Hombres</w:t>
      </w:r>
    </w:p>
    <w:p w:rsidR="006307FB" w:rsidRPr="000840E4" w:rsidRDefault="006307FB" w:rsidP="006307FB">
      <w:r w:rsidRPr="000840E4">
        <w:t>ENTIDAD QUE APOYA: Ninguna</w:t>
      </w:r>
    </w:p>
    <w:p w:rsidR="006307FB" w:rsidRPr="000840E4" w:rsidRDefault="006307FB" w:rsidP="006307FB">
      <w:r w:rsidRPr="000840E4">
        <w:t xml:space="preserve">MAIL DE CONTACTO: </w:t>
      </w:r>
      <w:hyperlink r:id="rId48" w:history="1">
        <w:r w:rsidRPr="000840E4">
          <w:rPr>
            <w:rStyle w:val="Hipervnculo"/>
          </w:rPr>
          <w:t>jzuluagaa@habitatbogota.gov.co</w:t>
        </w:r>
      </w:hyperlink>
      <w:r w:rsidRPr="000840E4">
        <w:t xml:space="preserve">, </w:t>
      </w:r>
      <w:hyperlink r:id="rId49" w:history="1">
        <w:r w:rsidRPr="000840E4">
          <w:rPr>
            <w:rStyle w:val="Hipervnculo"/>
          </w:rPr>
          <w:t>eduqueo@habitatbogota.gov.co</w:t>
        </w:r>
      </w:hyperlink>
      <w:r w:rsidRPr="000840E4">
        <w:t xml:space="preserve"> </w:t>
      </w:r>
    </w:p>
    <w:p w:rsidR="006307FB" w:rsidRPr="000840E4" w:rsidRDefault="006307FB" w:rsidP="006307FB">
      <w:r w:rsidRPr="000840E4">
        <w:t>CONTACTO: John Zuluaga, Edward Duque</w:t>
      </w:r>
    </w:p>
    <w:p w:rsidR="006307FB" w:rsidRDefault="006307FB" w:rsidP="00750191">
      <w:pPr>
        <w:rPr>
          <w:b/>
          <w:sz w:val="22"/>
          <w:szCs w:val="22"/>
          <w:lang w:val="es-CO"/>
        </w:rPr>
      </w:pPr>
    </w:p>
    <w:p w:rsidR="00392D6E" w:rsidRPr="00E8066D" w:rsidRDefault="00392D6E" w:rsidP="00750191">
      <w:pPr>
        <w:rPr>
          <w:b/>
          <w:sz w:val="22"/>
          <w:szCs w:val="22"/>
          <w:lang w:val="es-CO"/>
        </w:rPr>
      </w:pPr>
    </w:p>
    <w:p w:rsidR="00956B06" w:rsidRPr="00E8066D" w:rsidRDefault="00367B7A" w:rsidP="00750191">
      <w:pPr>
        <w:rPr>
          <w:b/>
          <w:sz w:val="22"/>
          <w:szCs w:val="22"/>
          <w:lang w:val="es-CO"/>
        </w:rPr>
      </w:pPr>
      <w:r>
        <w:rPr>
          <w:b/>
          <w:sz w:val="22"/>
          <w:szCs w:val="22"/>
          <w:lang w:val="es-CO"/>
        </w:rPr>
        <w:t>LEGALIZACIÓN:</w:t>
      </w:r>
    </w:p>
    <w:p w:rsidR="00487CE2" w:rsidRPr="003C4522" w:rsidRDefault="00487CE2" w:rsidP="00487CE2">
      <w:pPr>
        <w:rPr>
          <w:highlight w:val="yellow"/>
        </w:rPr>
      </w:pPr>
    </w:p>
    <w:p w:rsidR="002B2908" w:rsidRPr="0067353C" w:rsidRDefault="002B2908" w:rsidP="002B2908">
      <w:r w:rsidRPr="0067353C">
        <w:t>ACTIVIDAD A DESARROLLAR: Jornada de socialización</w:t>
      </w:r>
    </w:p>
    <w:p w:rsidR="002B2908" w:rsidRPr="0067353C" w:rsidRDefault="002B2908" w:rsidP="002B2908">
      <w:r w:rsidRPr="0067353C">
        <w:t xml:space="preserve">NOMBRE LUGAR DEL EVENTO: Barrio </w:t>
      </w:r>
      <w:r w:rsidR="0067353C" w:rsidRPr="0067353C">
        <w:t>La Independencia III sector</w:t>
      </w:r>
      <w:r w:rsidRPr="0067353C">
        <w:t xml:space="preserve"> </w:t>
      </w:r>
    </w:p>
    <w:p w:rsidR="002B2908" w:rsidRPr="0067353C" w:rsidRDefault="0067353C" w:rsidP="002B2908">
      <w:r w:rsidRPr="0067353C">
        <w:t>LOCALIDAD: Bosa</w:t>
      </w:r>
    </w:p>
    <w:p w:rsidR="002B2908" w:rsidRPr="0067353C" w:rsidRDefault="002B2908" w:rsidP="002B2908">
      <w:r w:rsidRPr="0067353C">
        <w:t xml:space="preserve">BARRIO: </w:t>
      </w:r>
      <w:r w:rsidR="0067353C" w:rsidRPr="0067353C">
        <w:t>La Independencia III sector</w:t>
      </w:r>
    </w:p>
    <w:p w:rsidR="002B2908" w:rsidRPr="0067353C" w:rsidRDefault="0067353C" w:rsidP="002B2908">
      <w:r w:rsidRPr="0067353C">
        <w:t xml:space="preserve">DIRECCION: </w:t>
      </w:r>
      <w:r w:rsidR="00D6547B">
        <w:t>Carrera 87 C – Calle 69 B Sur</w:t>
      </w:r>
    </w:p>
    <w:p w:rsidR="002B2908" w:rsidRPr="0067353C" w:rsidRDefault="0067353C" w:rsidP="002B2908">
      <w:r w:rsidRPr="0067353C">
        <w:t>DIA INICIAL: 5</w:t>
      </w:r>
      <w:r w:rsidR="002B2908" w:rsidRPr="0067353C">
        <w:t xml:space="preserve"> de </w:t>
      </w:r>
      <w:r w:rsidRPr="0067353C">
        <w:t>junio</w:t>
      </w:r>
    </w:p>
    <w:p w:rsidR="002B2908" w:rsidRPr="0067353C" w:rsidRDefault="0067353C" w:rsidP="002B2908">
      <w:r w:rsidRPr="0067353C">
        <w:t>DIA FINAL: 9</w:t>
      </w:r>
      <w:r w:rsidR="002B2908" w:rsidRPr="0067353C">
        <w:t xml:space="preserve"> de </w:t>
      </w:r>
      <w:r w:rsidRPr="0067353C">
        <w:t>junio</w:t>
      </w:r>
    </w:p>
    <w:p w:rsidR="002B2908" w:rsidRPr="0067353C" w:rsidRDefault="002B2908" w:rsidP="002B2908">
      <w:r w:rsidRPr="0067353C">
        <w:t>HORA: 9:00 am – 4:00 pm</w:t>
      </w:r>
    </w:p>
    <w:p w:rsidR="002B2908" w:rsidRPr="0067353C" w:rsidRDefault="002B2908" w:rsidP="002B2908">
      <w:r w:rsidRPr="0067353C">
        <w:t>OBJETIVO: Socialización del expediente de legalización</w:t>
      </w:r>
    </w:p>
    <w:p w:rsidR="002B2908" w:rsidRPr="0067353C" w:rsidRDefault="002B2908" w:rsidP="002B2908">
      <w:r w:rsidRPr="0067353C">
        <w:t>DESCRIPCION DEL OBJETIVO: Socialización de expediente de legalización urbanística radicado ante la Secretaría Distrital de Planeación</w:t>
      </w:r>
    </w:p>
    <w:p w:rsidR="00487CE2" w:rsidRPr="0067353C" w:rsidRDefault="0067353C" w:rsidP="00487CE2">
      <w:r w:rsidRPr="0067353C">
        <w:t>POBLACION BENEFICIADA: Mujeres</w:t>
      </w:r>
    </w:p>
    <w:p w:rsidR="00487CE2" w:rsidRPr="0067353C" w:rsidRDefault="0067353C" w:rsidP="00487CE2">
      <w:r w:rsidRPr="0067353C">
        <w:t>OTROS BENEFICIARIOS: Hombres</w:t>
      </w:r>
    </w:p>
    <w:p w:rsidR="0067353C" w:rsidRPr="0067353C" w:rsidRDefault="0067353C" w:rsidP="0067353C">
      <w:r w:rsidRPr="0067353C">
        <w:t>ENTIDAD QUE APOYA: Ninguna</w:t>
      </w:r>
    </w:p>
    <w:p w:rsidR="00487CE2" w:rsidRPr="0067353C" w:rsidRDefault="00487CE2" w:rsidP="00487CE2">
      <w:r w:rsidRPr="0067353C">
        <w:t xml:space="preserve">MAIL DE CONTACTO: </w:t>
      </w:r>
      <w:hyperlink r:id="rId50" w:history="1">
        <w:r w:rsidR="0067353C" w:rsidRPr="00444611">
          <w:rPr>
            <w:rStyle w:val="Hipervnculo"/>
          </w:rPr>
          <w:t>aleonc@habitatbogota.gov.co</w:t>
        </w:r>
      </w:hyperlink>
      <w:r w:rsidR="0067353C">
        <w:t xml:space="preserve">, </w:t>
      </w:r>
      <w:hyperlink r:id="rId51" w:history="1">
        <w:r w:rsidR="0067353C" w:rsidRPr="00444611">
          <w:rPr>
            <w:rStyle w:val="Hipervnculo"/>
          </w:rPr>
          <w:t>jcamargot@habitatbogota.gov.co</w:t>
        </w:r>
      </w:hyperlink>
      <w:r w:rsidR="0067353C">
        <w:t xml:space="preserve"> </w:t>
      </w:r>
    </w:p>
    <w:p w:rsidR="00487CE2" w:rsidRDefault="00487CE2" w:rsidP="00487CE2">
      <w:r w:rsidRPr="0067353C">
        <w:t>CONTACTO: Adriana León</w:t>
      </w:r>
      <w:r w:rsidR="0067353C">
        <w:t xml:space="preserve">, Jorge Camargo </w:t>
      </w:r>
    </w:p>
    <w:p w:rsidR="00956B06" w:rsidRDefault="00956B06" w:rsidP="00750191">
      <w:pPr>
        <w:rPr>
          <w:sz w:val="22"/>
          <w:szCs w:val="22"/>
          <w:lang w:val="es-CO"/>
        </w:rPr>
      </w:pPr>
    </w:p>
    <w:p w:rsidR="0067353C" w:rsidRPr="0067353C" w:rsidRDefault="0067353C" w:rsidP="0067353C">
      <w:r w:rsidRPr="0067353C">
        <w:t>ACTIVIDAD A DESARROLLAR: Jornada de socialización</w:t>
      </w:r>
    </w:p>
    <w:p w:rsidR="0067353C" w:rsidRPr="0067353C" w:rsidRDefault="0067353C" w:rsidP="0067353C">
      <w:r w:rsidRPr="0067353C">
        <w:t xml:space="preserve">NOMBRE LUGAR DEL EVENTO: Barrio </w:t>
      </w:r>
      <w:r>
        <w:t>Villa Sonia II sector</w:t>
      </w:r>
      <w:r w:rsidRPr="0067353C">
        <w:t xml:space="preserve"> </w:t>
      </w:r>
    </w:p>
    <w:p w:rsidR="0067353C" w:rsidRPr="0067353C" w:rsidRDefault="0067353C" w:rsidP="0067353C">
      <w:r w:rsidRPr="0067353C">
        <w:lastRenderedPageBreak/>
        <w:t>LOCALIDAD: Bosa</w:t>
      </w:r>
    </w:p>
    <w:p w:rsidR="0067353C" w:rsidRPr="0067353C" w:rsidRDefault="0067353C" w:rsidP="0067353C">
      <w:r w:rsidRPr="0067353C">
        <w:t xml:space="preserve">BARRIO: </w:t>
      </w:r>
      <w:r>
        <w:t>Villa Sonia II sector</w:t>
      </w:r>
    </w:p>
    <w:p w:rsidR="0067353C" w:rsidRPr="0067353C" w:rsidRDefault="0067353C" w:rsidP="0067353C">
      <w:r w:rsidRPr="0067353C">
        <w:t xml:space="preserve">DIRECCION: </w:t>
      </w:r>
      <w:r w:rsidR="00D6547B">
        <w:t>Transversal 85 – Diagonal 56 A Bis Sur</w:t>
      </w:r>
    </w:p>
    <w:p w:rsidR="0067353C" w:rsidRPr="0067353C" w:rsidRDefault="0067353C" w:rsidP="0067353C">
      <w:r>
        <w:t>DIA INICIAL: 1</w:t>
      </w:r>
      <w:r w:rsidRPr="0067353C">
        <w:t xml:space="preserve"> de junio</w:t>
      </w:r>
    </w:p>
    <w:p w:rsidR="0067353C" w:rsidRPr="0067353C" w:rsidRDefault="0067353C" w:rsidP="0067353C">
      <w:r>
        <w:t>DIA FINAL: 2</w:t>
      </w:r>
      <w:r w:rsidRPr="0067353C">
        <w:t xml:space="preserve"> de junio</w:t>
      </w:r>
    </w:p>
    <w:p w:rsidR="0067353C" w:rsidRPr="0067353C" w:rsidRDefault="0067353C" w:rsidP="0067353C">
      <w:r w:rsidRPr="0067353C">
        <w:t xml:space="preserve">HORA: </w:t>
      </w:r>
      <w:r w:rsidR="00D6547B">
        <w:tab/>
      </w:r>
    </w:p>
    <w:p w:rsidR="0067353C" w:rsidRPr="0067353C" w:rsidRDefault="0067353C" w:rsidP="0067353C">
      <w:r w:rsidRPr="0067353C">
        <w:t>OBJETIVO: Socialización del expediente de legalización</w:t>
      </w:r>
    </w:p>
    <w:p w:rsidR="0067353C" w:rsidRPr="0067353C" w:rsidRDefault="0067353C" w:rsidP="0067353C">
      <w:r w:rsidRPr="0067353C">
        <w:t>DESCRIPCION DEL OBJETIVO: Socialización de expediente de legalización urbanística radicado ante la Secretaría Distrital de Planeación</w:t>
      </w:r>
    </w:p>
    <w:p w:rsidR="0067353C" w:rsidRPr="0067353C" w:rsidRDefault="0067353C" w:rsidP="0067353C">
      <w:r w:rsidRPr="0067353C">
        <w:t>POBLACION BENEFICIADA: Mujeres</w:t>
      </w:r>
    </w:p>
    <w:p w:rsidR="0067353C" w:rsidRPr="0067353C" w:rsidRDefault="0067353C" w:rsidP="0067353C">
      <w:r w:rsidRPr="0067353C">
        <w:t>OTROS BENEFICIARIOS: Hombres</w:t>
      </w:r>
    </w:p>
    <w:p w:rsidR="0067353C" w:rsidRPr="0067353C" w:rsidRDefault="0067353C" w:rsidP="0067353C">
      <w:r w:rsidRPr="0067353C">
        <w:t>ENTIDAD QUE APOYA: Ninguna</w:t>
      </w:r>
    </w:p>
    <w:p w:rsidR="0067353C" w:rsidRPr="0067353C" w:rsidRDefault="0067353C" w:rsidP="0067353C">
      <w:r w:rsidRPr="0067353C">
        <w:t xml:space="preserve">MAIL DE CONTACTO: </w:t>
      </w:r>
      <w:hyperlink r:id="rId52" w:history="1">
        <w:r w:rsidRPr="00444611">
          <w:rPr>
            <w:rStyle w:val="Hipervnculo"/>
          </w:rPr>
          <w:t>aleonc@habitatbogota.gov.co</w:t>
        </w:r>
      </w:hyperlink>
      <w:r>
        <w:t xml:space="preserve">, </w:t>
      </w:r>
      <w:hyperlink r:id="rId53" w:history="1">
        <w:r w:rsidRPr="00444611">
          <w:rPr>
            <w:rStyle w:val="Hipervnculo"/>
          </w:rPr>
          <w:t>jcamargot@habitatbogota.gov.co</w:t>
        </w:r>
      </w:hyperlink>
      <w:r>
        <w:t xml:space="preserve"> </w:t>
      </w:r>
    </w:p>
    <w:p w:rsidR="0067353C" w:rsidRDefault="0067353C" w:rsidP="0067353C">
      <w:r w:rsidRPr="0067353C">
        <w:t>CONTACTO: Adriana León</w:t>
      </w:r>
      <w:r>
        <w:t xml:space="preserve">, Jorge Camargo </w:t>
      </w:r>
    </w:p>
    <w:p w:rsidR="0067353C" w:rsidRDefault="0067353C" w:rsidP="00750191">
      <w:pPr>
        <w:rPr>
          <w:sz w:val="22"/>
          <w:szCs w:val="22"/>
          <w:lang w:val="es-CO"/>
        </w:rPr>
      </w:pPr>
    </w:p>
    <w:p w:rsidR="0067353C" w:rsidRPr="0067353C" w:rsidRDefault="0067353C" w:rsidP="0067353C">
      <w:r w:rsidRPr="0067353C">
        <w:t>ACTIVIDAD A DESARROLLAR: Jornada de socialización</w:t>
      </w:r>
    </w:p>
    <w:p w:rsidR="0067353C" w:rsidRPr="0067353C" w:rsidRDefault="0067353C" w:rsidP="0067353C">
      <w:r w:rsidRPr="0067353C">
        <w:t xml:space="preserve">NOMBRE LUGAR DEL EVENTO: Barrio </w:t>
      </w:r>
      <w:r>
        <w:t>San Benito Bello</w:t>
      </w:r>
      <w:r w:rsidRPr="0067353C">
        <w:t xml:space="preserve"> </w:t>
      </w:r>
    </w:p>
    <w:p w:rsidR="0067353C" w:rsidRPr="0067353C" w:rsidRDefault="0067353C" w:rsidP="0067353C">
      <w:r w:rsidRPr="0067353C">
        <w:t>LOCALIDAD: Bosa</w:t>
      </w:r>
    </w:p>
    <w:p w:rsidR="0067353C" w:rsidRPr="0067353C" w:rsidRDefault="0067353C" w:rsidP="0067353C">
      <w:r w:rsidRPr="0067353C">
        <w:t xml:space="preserve">BARRIO: </w:t>
      </w:r>
      <w:r>
        <w:t>San Benito Bello</w:t>
      </w:r>
    </w:p>
    <w:p w:rsidR="0067353C" w:rsidRPr="0067353C" w:rsidRDefault="0067353C" w:rsidP="0067353C">
      <w:r w:rsidRPr="0067353C">
        <w:t xml:space="preserve">DIRECCION: </w:t>
      </w:r>
      <w:r w:rsidR="00CD47D6">
        <w:t>Calle 61 Sur - Carrera 80 I (Alcaldía Local)</w:t>
      </w:r>
    </w:p>
    <w:p w:rsidR="0067353C" w:rsidRPr="0067353C" w:rsidRDefault="0067353C" w:rsidP="0067353C">
      <w:r>
        <w:t>DIA INICIAL: 12</w:t>
      </w:r>
      <w:r w:rsidRPr="0067353C">
        <w:t xml:space="preserve"> de junio</w:t>
      </w:r>
    </w:p>
    <w:p w:rsidR="0067353C" w:rsidRPr="0067353C" w:rsidRDefault="0067353C" w:rsidP="0067353C">
      <w:r>
        <w:t>DIA FINAL: 16</w:t>
      </w:r>
      <w:r w:rsidRPr="0067353C">
        <w:t xml:space="preserve"> de junio</w:t>
      </w:r>
    </w:p>
    <w:p w:rsidR="0067353C" w:rsidRPr="0067353C" w:rsidRDefault="0067353C" w:rsidP="0067353C">
      <w:r w:rsidRPr="0067353C">
        <w:t>HORA: 9:00 am – 4:00 pm</w:t>
      </w:r>
    </w:p>
    <w:p w:rsidR="0067353C" w:rsidRPr="0067353C" w:rsidRDefault="0067353C" w:rsidP="0067353C">
      <w:r w:rsidRPr="0067353C">
        <w:t>OBJETIVO: Socialización del expediente de legalización</w:t>
      </w:r>
    </w:p>
    <w:p w:rsidR="0067353C" w:rsidRPr="0067353C" w:rsidRDefault="0067353C" w:rsidP="0067353C">
      <w:r w:rsidRPr="0067353C">
        <w:t>DESCRIPCION DEL OBJETIVO: Socialización de expediente de legalización urbanística radicado ante la Secretaría Distrital de Planeación</w:t>
      </w:r>
    </w:p>
    <w:p w:rsidR="0067353C" w:rsidRPr="0067353C" w:rsidRDefault="0067353C" w:rsidP="0067353C">
      <w:r w:rsidRPr="0067353C">
        <w:t>POBLACION BENEFICIADA: Mujeres</w:t>
      </w:r>
    </w:p>
    <w:p w:rsidR="0067353C" w:rsidRPr="0067353C" w:rsidRDefault="0067353C" w:rsidP="0067353C">
      <w:r w:rsidRPr="0067353C">
        <w:t>OTROS BENEFICIARIOS: Hombres</w:t>
      </w:r>
    </w:p>
    <w:p w:rsidR="0067353C" w:rsidRPr="0067353C" w:rsidRDefault="0067353C" w:rsidP="0067353C">
      <w:r w:rsidRPr="0067353C">
        <w:t>ENTIDAD QUE APOYA: Ninguna</w:t>
      </w:r>
    </w:p>
    <w:p w:rsidR="0067353C" w:rsidRPr="0067353C" w:rsidRDefault="0067353C" w:rsidP="0067353C">
      <w:r w:rsidRPr="0067353C">
        <w:t xml:space="preserve">MAIL DE CONTACTO: </w:t>
      </w:r>
      <w:hyperlink r:id="rId54" w:history="1">
        <w:r w:rsidRPr="00444611">
          <w:rPr>
            <w:rStyle w:val="Hipervnculo"/>
          </w:rPr>
          <w:t>aleonc@habitatbogota.gov.co</w:t>
        </w:r>
      </w:hyperlink>
      <w:r>
        <w:t xml:space="preserve">, </w:t>
      </w:r>
      <w:hyperlink r:id="rId55" w:history="1">
        <w:r w:rsidRPr="00444611">
          <w:rPr>
            <w:rStyle w:val="Hipervnculo"/>
          </w:rPr>
          <w:t>jcamargot@habitatbogota.gov.co</w:t>
        </w:r>
      </w:hyperlink>
      <w:r>
        <w:t xml:space="preserve"> </w:t>
      </w:r>
    </w:p>
    <w:p w:rsidR="0067353C" w:rsidRDefault="0067353C" w:rsidP="0067353C">
      <w:r w:rsidRPr="0067353C">
        <w:t>CONTACTO: Adriana León</w:t>
      </w:r>
      <w:r>
        <w:t xml:space="preserve">, Jorge Camargo </w:t>
      </w:r>
    </w:p>
    <w:p w:rsidR="0067353C" w:rsidRDefault="0067353C" w:rsidP="00750191">
      <w:pPr>
        <w:rPr>
          <w:sz w:val="22"/>
          <w:szCs w:val="22"/>
          <w:lang w:val="es-CO"/>
        </w:rPr>
      </w:pPr>
    </w:p>
    <w:p w:rsidR="0067353C" w:rsidRPr="0067353C" w:rsidRDefault="0067353C" w:rsidP="0067353C">
      <w:r w:rsidRPr="0067353C">
        <w:t>ACTIVIDAD A DESARROLLAR: Jornada de socialización</w:t>
      </w:r>
    </w:p>
    <w:p w:rsidR="0067353C" w:rsidRPr="0067353C" w:rsidRDefault="0067353C" w:rsidP="0067353C">
      <w:r w:rsidRPr="0067353C">
        <w:t xml:space="preserve">NOMBRE LUGAR DEL EVENTO: Barrio </w:t>
      </w:r>
      <w:r>
        <w:t>Hortelanos de Escocia</w:t>
      </w:r>
      <w:r w:rsidRPr="0067353C">
        <w:t xml:space="preserve"> </w:t>
      </w:r>
    </w:p>
    <w:p w:rsidR="0067353C" w:rsidRPr="0067353C" w:rsidRDefault="0067353C" w:rsidP="0067353C">
      <w:r w:rsidRPr="0067353C">
        <w:t>LOCALIDAD: Bosa</w:t>
      </w:r>
    </w:p>
    <w:p w:rsidR="0067353C" w:rsidRPr="0067353C" w:rsidRDefault="0067353C" w:rsidP="0067353C">
      <w:r w:rsidRPr="0067353C">
        <w:t xml:space="preserve">BARRIO: </w:t>
      </w:r>
      <w:r>
        <w:t>Hortelanos de Escocia</w:t>
      </w:r>
    </w:p>
    <w:p w:rsidR="0067353C" w:rsidRPr="0067353C" w:rsidRDefault="0067353C" w:rsidP="0067353C">
      <w:r w:rsidRPr="0067353C">
        <w:t xml:space="preserve">DIRECCION: </w:t>
      </w:r>
      <w:r w:rsidR="00CD47D6">
        <w:t>Calle 58 C Sur – Carrera 87 H Bis</w:t>
      </w:r>
    </w:p>
    <w:p w:rsidR="0067353C" w:rsidRPr="0067353C" w:rsidRDefault="0067353C" w:rsidP="0067353C">
      <w:r>
        <w:t>DIA INICIAL: 20</w:t>
      </w:r>
      <w:r w:rsidRPr="0067353C">
        <w:t xml:space="preserve"> de junio</w:t>
      </w:r>
    </w:p>
    <w:p w:rsidR="0067353C" w:rsidRPr="0067353C" w:rsidRDefault="0067353C" w:rsidP="0067353C">
      <w:r>
        <w:t>DIA FINAL: 23</w:t>
      </w:r>
      <w:r w:rsidRPr="0067353C">
        <w:t xml:space="preserve"> de junio</w:t>
      </w:r>
    </w:p>
    <w:p w:rsidR="0067353C" w:rsidRPr="0067353C" w:rsidRDefault="0067353C" w:rsidP="0067353C">
      <w:r w:rsidRPr="0067353C">
        <w:t>HORA: 9:00 am – 4:00 pm</w:t>
      </w:r>
    </w:p>
    <w:p w:rsidR="0067353C" w:rsidRPr="0067353C" w:rsidRDefault="0067353C" w:rsidP="0067353C">
      <w:r w:rsidRPr="0067353C">
        <w:t>OBJETIVO: Socialización del expediente de legalización</w:t>
      </w:r>
    </w:p>
    <w:p w:rsidR="0067353C" w:rsidRPr="0067353C" w:rsidRDefault="0067353C" w:rsidP="0067353C">
      <w:r w:rsidRPr="0067353C">
        <w:t>DESCRIPCION DEL OBJETIVO: Socialización de expediente de legalización urbanística radicado ante la Secretaría Distrital de Planeación</w:t>
      </w:r>
    </w:p>
    <w:p w:rsidR="0067353C" w:rsidRPr="0067353C" w:rsidRDefault="0067353C" w:rsidP="0067353C">
      <w:r w:rsidRPr="0067353C">
        <w:t>POBLACION BENEFICIADA: Mujeres</w:t>
      </w:r>
    </w:p>
    <w:p w:rsidR="0067353C" w:rsidRPr="0067353C" w:rsidRDefault="0067353C" w:rsidP="0067353C">
      <w:r w:rsidRPr="0067353C">
        <w:t>OTROS BENEFICIARIOS: Hombres</w:t>
      </w:r>
    </w:p>
    <w:p w:rsidR="0067353C" w:rsidRPr="0067353C" w:rsidRDefault="0067353C" w:rsidP="0067353C">
      <w:r w:rsidRPr="0067353C">
        <w:t>ENTIDAD QUE APOYA: Ninguna</w:t>
      </w:r>
    </w:p>
    <w:p w:rsidR="0067353C" w:rsidRPr="0067353C" w:rsidRDefault="0067353C" w:rsidP="0067353C">
      <w:r w:rsidRPr="0067353C">
        <w:t xml:space="preserve">MAIL DE CONTACTO: </w:t>
      </w:r>
      <w:hyperlink r:id="rId56" w:history="1">
        <w:r w:rsidRPr="00444611">
          <w:rPr>
            <w:rStyle w:val="Hipervnculo"/>
          </w:rPr>
          <w:t>aleonc@habitatbogota.gov.co</w:t>
        </w:r>
      </w:hyperlink>
      <w:r>
        <w:t xml:space="preserve">, </w:t>
      </w:r>
      <w:hyperlink r:id="rId57" w:history="1">
        <w:r w:rsidRPr="00444611">
          <w:rPr>
            <w:rStyle w:val="Hipervnculo"/>
          </w:rPr>
          <w:t>jcamargot@habitatbogota.gov.co</w:t>
        </w:r>
      </w:hyperlink>
      <w:r>
        <w:t xml:space="preserve"> </w:t>
      </w:r>
    </w:p>
    <w:p w:rsidR="0067353C" w:rsidRDefault="0067353C" w:rsidP="0067353C">
      <w:r w:rsidRPr="0067353C">
        <w:t>CONTACTO: Adriana León</w:t>
      </w:r>
      <w:r>
        <w:t xml:space="preserve">, Jorge Camargo </w:t>
      </w:r>
    </w:p>
    <w:p w:rsidR="00FF32CA" w:rsidRDefault="00FF32CA" w:rsidP="00750191">
      <w:pPr>
        <w:rPr>
          <w:sz w:val="22"/>
          <w:szCs w:val="22"/>
          <w:lang w:val="es-CO"/>
        </w:rPr>
      </w:pPr>
    </w:p>
    <w:p w:rsidR="0067353C" w:rsidRPr="0067353C" w:rsidRDefault="0067353C" w:rsidP="0067353C">
      <w:r w:rsidRPr="0067353C">
        <w:lastRenderedPageBreak/>
        <w:t>ACTIVIDAD A DESARROLLAR: Jornada de socialización</w:t>
      </w:r>
    </w:p>
    <w:p w:rsidR="0067353C" w:rsidRPr="0067353C" w:rsidRDefault="0067353C" w:rsidP="0067353C">
      <w:r w:rsidRPr="0067353C">
        <w:t xml:space="preserve">NOMBRE LUGAR DEL EVENTO: Barrio </w:t>
      </w:r>
      <w:r>
        <w:t>La Esperanza III</w:t>
      </w:r>
      <w:r w:rsidRPr="0067353C">
        <w:t xml:space="preserve"> </w:t>
      </w:r>
    </w:p>
    <w:p w:rsidR="0067353C" w:rsidRPr="0067353C" w:rsidRDefault="0067353C" w:rsidP="0067353C">
      <w:r>
        <w:t>LOCALIDAD: Engativá</w:t>
      </w:r>
    </w:p>
    <w:p w:rsidR="0067353C" w:rsidRPr="0067353C" w:rsidRDefault="0067353C" w:rsidP="0067353C">
      <w:r w:rsidRPr="0067353C">
        <w:t xml:space="preserve">BARRIO: </w:t>
      </w:r>
      <w:r>
        <w:t>La Esperanza III</w:t>
      </w:r>
    </w:p>
    <w:p w:rsidR="0067353C" w:rsidRPr="0067353C" w:rsidRDefault="0067353C" w:rsidP="0067353C">
      <w:r w:rsidRPr="0067353C">
        <w:t xml:space="preserve">DIRECCION: </w:t>
      </w:r>
      <w:r w:rsidR="00CD47D6">
        <w:t>Carrera 120 – Calle 64 C</w:t>
      </w:r>
    </w:p>
    <w:p w:rsidR="0067353C" w:rsidRPr="0067353C" w:rsidRDefault="0067353C" w:rsidP="0067353C">
      <w:r>
        <w:t>DIA INICIAL: 27</w:t>
      </w:r>
      <w:r w:rsidRPr="0067353C">
        <w:t xml:space="preserve"> de junio</w:t>
      </w:r>
    </w:p>
    <w:p w:rsidR="0067353C" w:rsidRPr="0067353C" w:rsidRDefault="0067353C" w:rsidP="0067353C">
      <w:r>
        <w:t>DIA FINAL: 30</w:t>
      </w:r>
      <w:r w:rsidRPr="0067353C">
        <w:t xml:space="preserve"> de junio</w:t>
      </w:r>
    </w:p>
    <w:p w:rsidR="0067353C" w:rsidRPr="0067353C" w:rsidRDefault="0067353C" w:rsidP="0067353C">
      <w:r w:rsidRPr="0067353C">
        <w:t>HORA: 9:00 am – 4:00 pm</w:t>
      </w:r>
    </w:p>
    <w:p w:rsidR="0067353C" w:rsidRPr="0067353C" w:rsidRDefault="0067353C" w:rsidP="0067353C">
      <w:r w:rsidRPr="0067353C">
        <w:t>OBJETIVO: Socialización del expediente de legalización</w:t>
      </w:r>
    </w:p>
    <w:p w:rsidR="0067353C" w:rsidRPr="0067353C" w:rsidRDefault="0067353C" w:rsidP="0067353C">
      <w:r w:rsidRPr="0067353C">
        <w:t>DESCRIPCION DEL OBJETIVO: Socialización de expediente de legalización urbanística radicado ante la Secretaría Distrital de Planeación</w:t>
      </w:r>
    </w:p>
    <w:p w:rsidR="0067353C" w:rsidRPr="0067353C" w:rsidRDefault="0067353C" w:rsidP="0067353C">
      <w:r w:rsidRPr="0067353C">
        <w:t>POBLACION BENEFICIADA: Mujeres</w:t>
      </w:r>
    </w:p>
    <w:p w:rsidR="0067353C" w:rsidRPr="0067353C" w:rsidRDefault="0067353C" w:rsidP="0067353C">
      <w:r w:rsidRPr="0067353C">
        <w:t>OTROS BENEFICIARIOS: Hombres</w:t>
      </w:r>
    </w:p>
    <w:p w:rsidR="0067353C" w:rsidRPr="0067353C" w:rsidRDefault="0067353C" w:rsidP="0067353C">
      <w:r w:rsidRPr="0067353C">
        <w:t>ENTIDAD QUE APOYA: Ninguna</w:t>
      </w:r>
    </w:p>
    <w:p w:rsidR="0067353C" w:rsidRPr="0067353C" w:rsidRDefault="0067353C" w:rsidP="0067353C">
      <w:r w:rsidRPr="0067353C">
        <w:t xml:space="preserve">MAIL DE CONTACTO: </w:t>
      </w:r>
      <w:hyperlink r:id="rId58" w:history="1">
        <w:r w:rsidRPr="00444611">
          <w:rPr>
            <w:rStyle w:val="Hipervnculo"/>
          </w:rPr>
          <w:t>aleonc@habitatbogota.gov.co</w:t>
        </w:r>
      </w:hyperlink>
      <w:r>
        <w:t xml:space="preserve">, </w:t>
      </w:r>
      <w:hyperlink r:id="rId59" w:history="1">
        <w:r w:rsidRPr="00444611">
          <w:rPr>
            <w:rStyle w:val="Hipervnculo"/>
          </w:rPr>
          <w:t>jcamargot@habitatbogota.gov.co</w:t>
        </w:r>
      </w:hyperlink>
      <w:r>
        <w:t xml:space="preserve"> </w:t>
      </w:r>
    </w:p>
    <w:p w:rsidR="0067353C" w:rsidRDefault="0067353C" w:rsidP="0067353C">
      <w:r w:rsidRPr="0067353C">
        <w:t>CONTACTO: Adriana León</w:t>
      </w:r>
      <w:r>
        <w:t xml:space="preserve">, Jorge Camargo </w:t>
      </w:r>
    </w:p>
    <w:p w:rsidR="0067353C" w:rsidRDefault="0067353C" w:rsidP="00750191">
      <w:pPr>
        <w:rPr>
          <w:sz w:val="22"/>
          <w:szCs w:val="22"/>
          <w:lang w:val="es-CO"/>
        </w:rPr>
      </w:pPr>
    </w:p>
    <w:p w:rsidR="0067353C" w:rsidRDefault="0067353C" w:rsidP="00750191">
      <w:pPr>
        <w:rPr>
          <w:sz w:val="22"/>
          <w:szCs w:val="22"/>
          <w:lang w:val="es-CO"/>
        </w:rPr>
      </w:pPr>
    </w:p>
    <w:p w:rsidR="0067353C" w:rsidRDefault="0067353C" w:rsidP="00750191">
      <w:pPr>
        <w:rPr>
          <w:sz w:val="22"/>
          <w:szCs w:val="22"/>
          <w:lang w:val="es-CO"/>
        </w:rPr>
      </w:pPr>
    </w:p>
    <w:p w:rsidR="00956B06" w:rsidRDefault="00956B06" w:rsidP="00750191">
      <w:pPr>
        <w:rPr>
          <w:b/>
          <w:sz w:val="22"/>
          <w:szCs w:val="22"/>
          <w:lang w:val="es-CO"/>
        </w:rPr>
      </w:pPr>
      <w:r w:rsidRPr="00956B06">
        <w:rPr>
          <w:b/>
          <w:sz w:val="22"/>
          <w:szCs w:val="22"/>
          <w:lang w:val="es-CO"/>
        </w:rPr>
        <w:t>REGULARIZACIÓN:</w:t>
      </w:r>
    </w:p>
    <w:p w:rsidR="00956B06" w:rsidRDefault="00956B06" w:rsidP="00750191">
      <w:pPr>
        <w:rPr>
          <w:b/>
          <w:sz w:val="22"/>
          <w:szCs w:val="22"/>
          <w:lang w:val="es-CO"/>
        </w:rPr>
      </w:pPr>
    </w:p>
    <w:p w:rsidR="00CD0B6E" w:rsidRDefault="00CD0B6E" w:rsidP="00CD0B6E">
      <w:r>
        <w:t>ACTIVIDAD A DESARROLLAR: Jornada de socialización</w:t>
      </w:r>
    </w:p>
    <w:p w:rsidR="00CD0B6E" w:rsidRDefault="00CD0B6E" w:rsidP="00CD0B6E">
      <w:r>
        <w:t xml:space="preserve">NOMBRE LUGAR DEL EVENTO: </w:t>
      </w:r>
      <w:r w:rsidR="007F6A4A">
        <w:t xml:space="preserve">Barrio </w:t>
      </w:r>
      <w:r>
        <w:t>La Reconquista</w:t>
      </w:r>
    </w:p>
    <w:p w:rsidR="00CD0B6E" w:rsidRDefault="00CD0B6E" w:rsidP="00CD0B6E">
      <w:r>
        <w:t>LOCALIDAD: Rafael Uribe Uribe</w:t>
      </w:r>
    </w:p>
    <w:p w:rsidR="00CD0B6E" w:rsidRDefault="003C4522" w:rsidP="00CD0B6E">
      <w:r>
        <w:t>BARRIO: La R</w:t>
      </w:r>
      <w:r w:rsidR="00CD0B6E">
        <w:t xml:space="preserve">econquista </w:t>
      </w:r>
    </w:p>
    <w:p w:rsidR="00CD0B6E" w:rsidRDefault="00CD0B6E" w:rsidP="00CD0B6E">
      <w:r>
        <w:t>DIRECCION</w:t>
      </w:r>
      <w:r w:rsidRPr="003267D8">
        <w:t xml:space="preserve">: Calle </w:t>
      </w:r>
      <w:r w:rsidR="003267D8" w:rsidRPr="003267D8">
        <w:t>49 D Sur – Carrera</w:t>
      </w:r>
      <w:r w:rsidR="003267D8">
        <w:t xml:space="preserve"> 4 B</w:t>
      </w:r>
    </w:p>
    <w:p w:rsidR="00CD0B6E" w:rsidRDefault="00CD0B6E" w:rsidP="00CD0B6E">
      <w:r>
        <w:t>DIA INICIAL: 12 de Junio</w:t>
      </w:r>
    </w:p>
    <w:p w:rsidR="00CD0B6E" w:rsidRDefault="00CD0B6E" w:rsidP="00CD0B6E">
      <w:r>
        <w:t xml:space="preserve">DIA FINAL: 16 de Junio </w:t>
      </w:r>
    </w:p>
    <w:p w:rsidR="00CD0B6E" w:rsidRDefault="00CD0B6E" w:rsidP="00CD0B6E">
      <w:r>
        <w:t>HORA: 9:00 am – 4:00 pm</w:t>
      </w:r>
    </w:p>
    <w:p w:rsidR="00CD0B6E" w:rsidRDefault="00CD0B6E" w:rsidP="00CD0B6E">
      <w:r>
        <w:t xml:space="preserve">OBJETIVO: Socialización del expediente de regularización </w:t>
      </w:r>
    </w:p>
    <w:p w:rsidR="00CD0B6E" w:rsidRDefault="00CD0B6E" w:rsidP="00CD0B6E">
      <w:r>
        <w:t>DESCRIPCION DEL OBJETIVO: Socialización de expediente de regularización urbanística radicado ante la Secretaría Distrital de Planeación</w:t>
      </w:r>
    </w:p>
    <w:p w:rsidR="00CD0B6E" w:rsidRDefault="0067353C" w:rsidP="00CD0B6E">
      <w:r>
        <w:t>POBLACION BENEFICIADA: Mujeres</w:t>
      </w:r>
    </w:p>
    <w:p w:rsidR="00CD0B6E" w:rsidRDefault="00CD0B6E" w:rsidP="00CD0B6E">
      <w:r>
        <w:t>OTROS BENEFIC</w:t>
      </w:r>
      <w:r w:rsidR="0067353C">
        <w:t>IARIOS: Hombres</w:t>
      </w:r>
    </w:p>
    <w:p w:rsidR="003C4522" w:rsidRDefault="003C4522" w:rsidP="003C4522">
      <w:r>
        <w:t>ENTIDAD QUE APOYA: Ninguna</w:t>
      </w:r>
    </w:p>
    <w:p w:rsidR="00CD0B6E" w:rsidRDefault="00CD0B6E" w:rsidP="00CD0B6E">
      <w:r>
        <w:t xml:space="preserve">MAIL DE CONTACTO: </w:t>
      </w:r>
      <w:hyperlink r:id="rId60" w:history="1">
        <w:r w:rsidR="0067353C" w:rsidRPr="00444611">
          <w:rPr>
            <w:rStyle w:val="Hipervnculo"/>
          </w:rPr>
          <w:t>mvillalobosp@habitatbogota.gov.co</w:t>
        </w:r>
      </w:hyperlink>
      <w:r w:rsidR="0067353C">
        <w:t xml:space="preserve">, </w:t>
      </w:r>
      <w:hyperlink r:id="rId61" w:history="1">
        <w:r w:rsidR="0067353C" w:rsidRPr="00444611">
          <w:rPr>
            <w:rStyle w:val="Hipervnculo"/>
          </w:rPr>
          <w:t>krodriguezs@habitatbogota.gov.co</w:t>
        </w:r>
      </w:hyperlink>
      <w:r w:rsidR="0067353C">
        <w:t xml:space="preserve"> </w:t>
      </w:r>
      <w:r>
        <w:t xml:space="preserve"> </w:t>
      </w:r>
    </w:p>
    <w:p w:rsidR="00CD0B6E" w:rsidRDefault="00CD0B6E" w:rsidP="00CD0B6E">
      <w:r>
        <w:t>CONTACTO: Myriam Villalobos</w:t>
      </w:r>
      <w:r w:rsidR="0067353C">
        <w:t xml:space="preserve">, </w:t>
      </w:r>
      <w:r>
        <w:t xml:space="preserve">Karen </w:t>
      </w:r>
      <w:r w:rsidR="003267D8">
        <w:t>Rodríguez</w:t>
      </w:r>
      <w:r>
        <w:t xml:space="preserve"> </w:t>
      </w:r>
    </w:p>
    <w:p w:rsidR="00CD0B6E" w:rsidRDefault="00CD0B6E" w:rsidP="00CD0B6E"/>
    <w:p w:rsidR="00CD0B6E" w:rsidRDefault="00CD0B6E" w:rsidP="00CD0B6E">
      <w:r>
        <w:t>ACTIVIDAD A DESARROLLAR: Jornada de socialización</w:t>
      </w:r>
    </w:p>
    <w:p w:rsidR="00CD0B6E" w:rsidRDefault="00CD0B6E" w:rsidP="00CD0B6E">
      <w:r>
        <w:t>NOMBRE LUGAR DEL EVENTO:</w:t>
      </w:r>
      <w:r w:rsidR="007F6A4A">
        <w:t xml:space="preserve"> Barrio</w:t>
      </w:r>
      <w:r>
        <w:t xml:space="preserve"> El Rubí –San José Suroriental</w:t>
      </w:r>
    </w:p>
    <w:p w:rsidR="00CD0B6E" w:rsidRDefault="00CD0B6E" w:rsidP="00CD0B6E">
      <w:r>
        <w:t>LOCALIDAD: San Cristóbal</w:t>
      </w:r>
    </w:p>
    <w:p w:rsidR="00CD0B6E" w:rsidRDefault="00CD0B6E" w:rsidP="00CD0B6E">
      <w:r>
        <w:t>BARRIO: El Rubí –San José Suroriental</w:t>
      </w:r>
    </w:p>
    <w:p w:rsidR="00CD0B6E" w:rsidRDefault="00CD0B6E" w:rsidP="00CD0B6E">
      <w:r>
        <w:t xml:space="preserve">DIRECCION: </w:t>
      </w:r>
      <w:r w:rsidRPr="0080459F">
        <w:t>Carrera 13 B Este – Calle 42 Sur</w:t>
      </w:r>
    </w:p>
    <w:p w:rsidR="00CD0B6E" w:rsidRDefault="00CD0B6E" w:rsidP="00CD0B6E">
      <w:r>
        <w:t>DIA INICIAL: 19 de Junio</w:t>
      </w:r>
    </w:p>
    <w:p w:rsidR="00CD0B6E" w:rsidRDefault="00CD0B6E" w:rsidP="00CD0B6E">
      <w:r>
        <w:t xml:space="preserve">DIA FINAL: 23 de Junio </w:t>
      </w:r>
    </w:p>
    <w:p w:rsidR="00CD0B6E" w:rsidRDefault="00CD0B6E" w:rsidP="00CD0B6E">
      <w:r>
        <w:t>HORA: 9:00 am – 4:00 pm</w:t>
      </w:r>
    </w:p>
    <w:p w:rsidR="00CD0B6E" w:rsidRDefault="00CD0B6E" w:rsidP="00CD0B6E">
      <w:r>
        <w:t xml:space="preserve">OBJETIVO: Socialización del expediente de regularización </w:t>
      </w:r>
    </w:p>
    <w:p w:rsidR="00CD0B6E" w:rsidRDefault="00CD0B6E" w:rsidP="00CD0B6E">
      <w:r>
        <w:t>DESCRIPCION DEL OBJETIVO: Socialización de expediente de regularización urbanística radicado ante la Secretaría Distrital de Planeación</w:t>
      </w:r>
    </w:p>
    <w:p w:rsidR="00CD0B6E" w:rsidRDefault="0067353C" w:rsidP="00CD0B6E">
      <w:r>
        <w:lastRenderedPageBreak/>
        <w:t>POBLACION BENEFICIADA: Mujeres</w:t>
      </w:r>
    </w:p>
    <w:p w:rsidR="00CD0B6E" w:rsidRDefault="0067353C" w:rsidP="00CD0B6E">
      <w:r>
        <w:t>OTROS BENEFICIARIOS: Hombres</w:t>
      </w:r>
    </w:p>
    <w:p w:rsidR="0067353C" w:rsidRDefault="0067353C" w:rsidP="0067353C">
      <w:r>
        <w:t>ENTIDAD QUE APOYA: Ninguna</w:t>
      </w:r>
    </w:p>
    <w:p w:rsidR="00CD0B6E" w:rsidRDefault="00CD0B6E" w:rsidP="00CD0B6E">
      <w:r>
        <w:t xml:space="preserve">MAIL DE CONTACTO: </w:t>
      </w:r>
      <w:hyperlink r:id="rId62" w:history="1">
        <w:r w:rsidR="0067353C" w:rsidRPr="00444611">
          <w:rPr>
            <w:rStyle w:val="Hipervnculo"/>
          </w:rPr>
          <w:t>mvillalobosp@habitatbogota.gov.co</w:t>
        </w:r>
      </w:hyperlink>
      <w:r w:rsidR="0067353C">
        <w:t xml:space="preserve">, </w:t>
      </w:r>
      <w:hyperlink r:id="rId63" w:history="1">
        <w:r w:rsidR="0067353C" w:rsidRPr="00444611">
          <w:rPr>
            <w:rStyle w:val="Hipervnculo"/>
          </w:rPr>
          <w:t>krodriguezs@habitatbogota.gov.co</w:t>
        </w:r>
      </w:hyperlink>
      <w:r w:rsidR="0067353C">
        <w:t xml:space="preserve"> </w:t>
      </w:r>
      <w:r>
        <w:t xml:space="preserve"> </w:t>
      </w:r>
    </w:p>
    <w:p w:rsidR="00CD0B6E" w:rsidRDefault="0067353C" w:rsidP="00CD0B6E">
      <w:r>
        <w:t>CONTACTO: Myriam Villalobos,</w:t>
      </w:r>
      <w:r w:rsidR="00CD0B6E">
        <w:t xml:space="preserve"> Karen </w:t>
      </w:r>
      <w:r>
        <w:t>Rodríguez</w:t>
      </w:r>
    </w:p>
    <w:p w:rsidR="00CD0B6E" w:rsidRDefault="00CD0B6E" w:rsidP="00CD0B6E">
      <w:pPr>
        <w:rPr>
          <w:b/>
          <w:sz w:val="22"/>
          <w:szCs w:val="22"/>
          <w:lang w:val="es-CO"/>
        </w:rPr>
      </w:pPr>
    </w:p>
    <w:p w:rsidR="00CD0B6E" w:rsidRDefault="00CD0B6E" w:rsidP="00CD0B6E">
      <w:r>
        <w:t>ACTIVIDAD A DESARROLLAR: Jornada de socialización</w:t>
      </w:r>
    </w:p>
    <w:p w:rsidR="00CD0B6E" w:rsidRDefault="00CD0B6E" w:rsidP="00CD0B6E">
      <w:r>
        <w:t>NOMBRE LUGAR DEL EVENTO: Barrio Juan José Rondón</w:t>
      </w:r>
    </w:p>
    <w:p w:rsidR="00CD0B6E" w:rsidRDefault="00CD0B6E" w:rsidP="00CD0B6E">
      <w:r>
        <w:t>LOCALIDAD: Ciudad Bolívar</w:t>
      </w:r>
    </w:p>
    <w:p w:rsidR="00CD0B6E" w:rsidRPr="003267D8" w:rsidRDefault="00CD0B6E" w:rsidP="00CD0B6E">
      <w:r w:rsidRPr="003267D8">
        <w:t>BARRIO: Juan José Rondón</w:t>
      </w:r>
    </w:p>
    <w:p w:rsidR="00CD0B6E" w:rsidRDefault="00CD0B6E" w:rsidP="00CD0B6E">
      <w:r w:rsidRPr="003267D8">
        <w:t xml:space="preserve">DIRECCION: </w:t>
      </w:r>
      <w:r w:rsidR="003267D8" w:rsidRPr="003267D8">
        <w:t>Trasversal 22 – Calle 69 B Bis</w:t>
      </w:r>
      <w:r w:rsidRPr="003267D8">
        <w:t xml:space="preserve"> Sur</w:t>
      </w:r>
    </w:p>
    <w:p w:rsidR="00CD0B6E" w:rsidRDefault="00CD0B6E" w:rsidP="00CD0B6E">
      <w:r>
        <w:t>DIA INICIAL: 26 de junio</w:t>
      </w:r>
    </w:p>
    <w:p w:rsidR="00CD0B6E" w:rsidRDefault="00CD0B6E" w:rsidP="00CD0B6E">
      <w:r>
        <w:t>DIA FINAL: 30 de junio</w:t>
      </w:r>
    </w:p>
    <w:p w:rsidR="00CD0B6E" w:rsidRDefault="00CD0B6E" w:rsidP="00CD0B6E">
      <w:r>
        <w:t>HORA: 9:00 am – 4:00 pm</w:t>
      </w:r>
    </w:p>
    <w:p w:rsidR="00CD0B6E" w:rsidRDefault="00CD0B6E" w:rsidP="00CD0B6E">
      <w:r>
        <w:t xml:space="preserve">OBJETIVO: Socialización del expediente de regularización </w:t>
      </w:r>
    </w:p>
    <w:p w:rsidR="00CD0B6E" w:rsidRDefault="00CD0B6E" w:rsidP="00CD0B6E">
      <w:r>
        <w:t>DESCRIPCION DEL OBJETIVO: Socialización de expediente de regularización urbanística radicado ante la Secretaría Distrital de Planeación</w:t>
      </w:r>
    </w:p>
    <w:p w:rsidR="00CD0B6E" w:rsidRDefault="0067353C" w:rsidP="00CD0B6E">
      <w:r>
        <w:t>POBLACION BENEFICIADA: Mujeres</w:t>
      </w:r>
    </w:p>
    <w:p w:rsidR="0067353C" w:rsidRDefault="0067353C" w:rsidP="00CD0B6E">
      <w:r>
        <w:t xml:space="preserve">OTROS BENEFICIARIOS: Hombres </w:t>
      </w:r>
    </w:p>
    <w:p w:rsidR="00CD0B6E" w:rsidRDefault="00CD0B6E" w:rsidP="00CD0B6E">
      <w:r>
        <w:t>ENTIDAD QUE APOYA: Ninguna</w:t>
      </w:r>
    </w:p>
    <w:p w:rsidR="00CD0B6E" w:rsidRDefault="00CD0B6E" w:rsidP="00CD0B6E">
      <w:r>
        <w:t xml:space="preserve">MAIL DE CONTACTO: </w:t>
      </w:r>
      <w:hyperlink r:id="rId64" w:history="1">
        <w:r w:rsidR="0067353C" w:rsidRPr="00444611">
          <w:rPr>
            <w:rStyle w:val="Hipervnculo"/>
          </w:rPr>
          <w:t>mvillalobosp@habitatbogota.gov.co, krodriguezs@habitatbogota.gov.co</w:t>
        </w:r>
      </w:hyperlink>
      <w:r w:rsidR="0067353C">
        <w:t xml:space="preserve"> </w:t>
      </w:r>
      <w:r>
        <w:t xml:space="preserve"> </w:t>
      </w:r>
    </w:p>
    <w:p w:rsidR="00CD0B6E" w:rsidRDefault="00CD0B6E" w:rsidP="00CD0B6E">
      <w:r>
        <w:t xml:space="preserve">CONTACTO: Myriam </w:t>
      </w:r>
      <w:r w:rsidR="0067353C">
        <w:t xml:space="preserve">Villalobos, </w:t>
      </w:r>
      <w:r>
        <w:t xml:space="preserve">Karen </w:t>
      </w:r>
      <w:r w:rsidR="0067353C">
        <w:t>Rodríguez</w:t>
      </w:r>
    </w:p>
    <w:p w:rsidR="00956B06" w:rsidRDefault="00956B06" w:rsidP="00750191">
      <w:pPr>
        <w:rPr>
          <w:b/>
          <w:sz w:val="22"/>
          <w:szCs w:val="22"/>
          <w:lang w:val="es-CO"/>
        </w:rPr>
      </w:pPr>
    </w:p>
    <w:sectPr w:rsidR="00956B06" w:rsidSect="00A47390">
      <w:headerReference w:type="default" r:id="rId65"/>
      <w:footerReference w:type="default" r:id="rId66"/>
      <w:headerReference w:type="first" r:id="rId67"/>
      <w:footerReference w:type="first" r:id="rId68"/>
      <w:pgSz w:w="12242" w:h="15842" w:code="126"/>
      <w:pgMar w:top="1701" w:right="1701" w:bottom="1701" w:left="1701" w:header="567" w:footer="56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0BD" w:rsidRDefault="009450BD">
      <w:r>
        <w:separator/>
      </w:r>
    </w:p>
  </w:endnote>
  <w:endnote w:type="continuationSeparator" w:id="1">
    <w:p w:rsidR="009450BD" w:rsidRDefault="009450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D6" w:rsidRDefault="00CD47D6">
    <w:pPr>
      <w:pStyle w:val="Piedepgina"/>
    </w:pPr>
    <w:r>
      <w:rPr>
        <w:noProof/>
        <w:lang w:val="es-CO" w:eastAsia="es-CO"/>
      </w:rPr>
      <w:drawing>
        <wp:inline distT="0" distB="0" distL="0" distR="0">
          <wp:extent cx="5613400" cy="718185"/>
          <wp:effectExtent l="0" t="0" r="6350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_bogota_humana_sin_sell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29"/>
      <w:gridCol w:w="2962"/>
      <w:gridCol w:w="3265"/>
    </w:tblGrid>
    <w:tr w:rsidR="00CD47D6" w:rsidRPr="00C3357A" w:rsidTr="009B5A8D">
      <w:trPr>
        <w:jc w:val="center"/>
      </w:trPr>
      <w:tc>
        <w:tcPr>
          <w:tcW w:w="2943" w:type="dxa"/>
          <w:vAlign w:val="center"/>
        </w:tcPr>
        <w:p w:rsidR="00CD47D6" w:rsidRDefault="00CD47D6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  <w:r w:rsidRPr="00C3357A">
            <w:rPr>
              <w:rFonts w:ascii="Arial" w:hAnsi="Arial" w:cs="Arial"/>
              <w:sz w:val="18"/>
              <w:szCs w:val="18"/>
            </w:rPr>
            <w:t>Cl 52 No. 13-64</w:t>
          </w:r>
        </w:p>
        <w:p w:rsidR="00CD47D6" w:rsidRDefault="00CD47D6" w:rsidP="00B8439D">
          <w:pPr>
            <w:pStyle w:val="Piedepgina"/>
            <w:tabs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Código Postal 110231</w:t>
          </w:r>
        </w:p>
        <w:p w:rsidR="00CD47D6" w:rsidRPr="00C3357A" w:rsidRDefault="00CD47D6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  <w:r w:rsidRPr="00C3357A">
            <w:rPr>
              <w:rFonts w:ascii="Arial" w:hAnsi="Arial" w:cs="Arial"/>
              <w:sz w:val="18"/>
              <w:szCs w:val="18"/>
            </w:rPr>
            <w:t>Tel. 3581600</w:t>
          </w:r>
        </w:p>
        <w:p w:rsidR="00CD47D6" w:rsidRPr="00C3357A" w:rsidRDefault="00852FBA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  <w:hyperlink r:id="rId1" w:history="1">
            <w:r w:rsidR="00CD47D6" w:rsidRPr="00C3357A">
              <w:rPr>
                <w:rStyle w:val="Hipervnculo"/>
                <w:rFonts w:ascii="Arial" w:hAnsi="Arial" w:cs="Arial"/>
                <w:sz w:val="18"/>
                <w:szCs w:val="18"/>
              </w:rPr>
              <w:t>www.habitatbogota.gov.co</w:t>
            </w:r>
          </w:hyperlink>
        </w:p>
      </w:tc>
      <w:tc>
        <w:tcPr>
          <w:tcW w:w="3585" w:type="dxa"/>
          <w:vAlign w:val="center"/>
        </w:tcPr>
        <w:p w:rsidR="00CD47D6" w:rsidRPr="00C3357A" w:rsidRDefault="00CD47D6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586" w:type="dxa"/>
          <w:vAlign w:val="center"/>
        </w:tcPr>
        <w:p w:rsidR="00CD47D6" w:rsidRPr="00C3357A" w:rsidRDefault="00CD47D6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8C7F1B">
            <w:rPr>
              <w:rFonts w:ascii="Arial" w:hAnsi="Arial" w:cs="Arial"/>
              <w:noProof/>
              <w:sz w:val="18"/>
              <w:szCs w:val="18"/>
              <w:lang w:val="es-CO" w:eastAsia="es-CO"/>
            </w:rPr>
            <w:drawing>
              <wp:inline distT="0" distB="0" distL="0" distR="0">
                <wp:extent cx="1042035" cy="656096"/>
                <wp:effectExtent l="0" t="0" r="0" b="0"/>
                <wp:docPr id="1" name="Imagen 1" descr="C:\Documents and Settings\DIANA\Mis documentos\trabajos 2012\logos\logo bogota humana\Alcaldia_BogotaHumana-01sol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DIANA\Mis documentos\trabajos 2012\logos\logo bogota humana\Alcaldia_BogotaHumana-01so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935" cy="656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D47D6" w:rsidRPr="00B504C8" w:rsidRDefault="00CD47D6" w:rsidP="00233A7A">
    <w:pPr>
      <w:pStyle w:val="Piedepgina"/>
    </w:pPr>
  </w:p>
  <w:p w:rsidR="00CD47D6" w:rsidRPr="00233A7A" w:rsidRDefault="00CD47D6" w:rsidP="00233A7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0BD" w:rsidRDefault="009450BD">
      <w:r>
        <w:separator/>
      </w:r>
    </w:p>
  </w:footnote>
  <w:footnote w:type="continuationSeparator" w:id="1">
    <w:p w:rsidR="009450BD" w:rsidRDefault="009450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D6" w:rsidRDefault="00CD47D6" w:rsidP="00F101AD">
    <w:pPr>
      <w:jc w:val="center"/>
      <w:rPr>
        <w:sz w:val="22"/>
        <w:szCs w:val="22"/>
      </w:rPr>
    </w:pPr>
    <w:r>
      <w:rPr>
        <w:noProof/>
        <w:sz w:val="22"/>
        <w:szCs w:val="22"/>
        <w:lang w:val="es-CO" w:eastAsia="es-CO"/>
      </w:rPr>
      <w:drawing>
        <wp:inline distT="0" distB="0" distL="0" distR="0">
          <wp:extent cx="632325" cy="720000"/>
          <wp:effectExtent l="0" t="0" r="0" b="444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_bogota_b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325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D47D6" w:rsidRDefault="00CD47D6" w:rsidP="00F101AD">
    <w:pPr>
      <w:jc w:val="center"/>
      <w:rPr>
        <w:sz w:val="22"/>
        <w:szCs w:val="22"/>
      </w:rPr>
    </w:pPr>
  </w:p>
  <w:p w:rsidR="00CD47D6" w:rsidRDefault="00CD47D6" w:rsidP="00F101AD">
    <w:pPr>
      <w:rPr>
        <w:lang w:val="es-ES"/>
      </w:rPr>
    </w:pP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                  </w:t>
    </w:r>
    <w:r>
      <w:rPr>
        <w:lang w:val="es-ES"/>
      </w:rPr>
      <w:t xml:space="preserve">Página </w:t>
    </w:r>
    <w:r w:rsidR="00852FBA">
      <w:rPr>
        <w:lang w:val="es-ES"/>
      </w:rPr>
      <w:fldChar w:fldCharType="begin"/>
    </w:r>
    <w:r>
      <w:rPr>
        <w:lang w:val="es-ES"/>
      </w:rPr>
      <w:instrText xml:space="preserve"> PAGE </w:instrText>
    </w:r>
    <w:r w:rsidR="00852FBA">
      <w:rPr>
        <w:lang w:val="es-ES"/>
      </w:rPr>
      <w:fldChar w:fldCharType="separate"/>
    </w:r>
    <w:r w:rsidR="00353D30">
      <w:rPr>
        <w:noProof/>
        <w:lang w:val="es-ES"/>
      </w:rPr>
      <w:t>1</w:t>
    </w:r>
    <w:r w:rsidR="00852FBA">
      <w:rPr>
        <w:lang w:val="es-ES"/>
      </w:rPr>
      <w:fldChar w:fldCharType="end"/>
    </w:r>
    <w:r>
      <w:rPr>
        <w:lang w:val="es-ES"/>
      </w:rPr>
      <w:t xml:space="preserve"> de </w:t>
    </w:r>
    <w:r w:rsidR="00852FBA">
      <w:rPr>
        <w:lang w:val="es-ES"/>
      </w:rPr>
      <w:fldChar w:fldCharType="begin"/>
    </w:r>
    <w:r>
      <w:rPr>
        <w:lang w:val="es-ES"/>
      </w:rPr>
      <w:instrText xml:space="preserve"> NUMPAGES  </w:instrText>
    </w:r>
    <w:r w:rsidR="00852FBA">
      <w:rPr>
        <w:lang w:val="es-ES"/>
      </w:rPr>
      <w:fldChar w:fldCharType="separate"/>
    </w:r>
    <w:r w:rsidR="00353D30">
      <w:rPr>
        <w:noProof/>
        <w:lang w:val="es-ES"/>
      </w:rPr>
      <w:t>12</w:t>
    </w:r>
    <w:r w:rsidR="00852FBA">
      <w:rPr>
        <w:lang w:val="es-ES"/>
      </w:rPr>
      <w:fldChar w:fldCharType="end"/>
    </w:r>
  </w:p>
  <w:p w:rsidR="00CD47D6" w:rsidRPr="00C9184A" w:rsidRDefault="00CD47D6" w:rsidP="00F101AD">
    <w:pPr>
      <w:rPr>
        <w:lang w:val="es-E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D6" w:rsidRPr="00B815B9" w:rsidRDefault="00CD47D6" w:rsidP="00AD72E7">
    <w:pPr>
      <w:pStyle w:val="Encabezado"/>
      <w:jc w:val="center"/>
      <w:rPr>
        <w:sz w:val="22"/>
        <w:szCs w:val="22"/>
        <w:lang w:val="es-ES"/>
      </w:rPr>
    </w:pPr>
    <w:r>
      <w:rPr>
        <w:noProof/>
        <w:sz w:val="22"/>
        <w:szCs w:val="22"/>
        <w:lang w:val="es-CO" w:eastAsia="es-CO"/>
      </w:rPr>
      <w:drawing>
        <wp:inline distT="0" distB="0" distL="0" distR="0">
          <wp:extent cx="851408" cy="822960"/>
          <wp:effectExtent l="19050" t="0" r="5842" b="0"/>
          <wp:docPr id="4" name="3 Imagen" descr="Logo SD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D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408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6FA8"/>
    <w:multiLevelType w:val="hybridMultilevel"/>
    <w:tmpl w:val="068A2A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006E9A"/>
    <w:multiLevelType w:val="hybridMultilevel"/>
    <w:tmpl w:val="75245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C445C5"/>
    <w:multiLevelType w:val="hybridMultilevel"/>
    <w:tmpl w:val="3A2612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762060"/>
    <w:multiLevelType w:val="hybridMultilevel"/>
    <w:tmpl w:val="8404F666"/>
    <w:lvl w:ilvl="0" w:tplc="6FC8C5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FECA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36B0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6C1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FE61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7CBA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AA66C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636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4C5F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41342A"/>
    <w:multiLevelType w:val="hybridMultilevel"/>
    <w:tmpl w:val="5E1E3EFA"/>
    <w:lvl w:ilvl="0" w:tplc="944A5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C8F3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F469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90E6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344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183B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08BF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0CB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FE4C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33EC9"/>
    <w:multiLevelType w:val="hybridMultilevel"/>
    <w:tmpl w:val="F26CA56C"/>
    <w:lvl w:ilvl="0" w:tplc="4074255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FFE11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04D8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002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8C76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921F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203F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603F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60C9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A81A14"/>
    <w:multiLevelType w:val="hybridMultilevel"/>
    <w:tmpl w:val="F9CA86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F15AA"/>
    <w:multiLevelType w:val="hybridMultilevel"/>
    <w:tmpl w:val="BED0C6A0"/>
    <w:lvl w:ilvl="0" w:tplc="354C0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6746E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C22C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4E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FC9E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C2E1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B085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D29D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5217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E10FD9"/>
    <w:multiLevelType w:val="hybridMultilevel"/>
    <w:tmpl w:val="4F76B356"/>
    <w:lvl w:ilvl="0" w:tplc="6806059A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623D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C41F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FC91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18A1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DC41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D24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5AD4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30ED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F1235A"/>
    <w:multiLevelType w:val="hybridMultilevel"/>
    <w:tmpl w:val="B8029F2A"/>
    <w:lvl w:ilvl="0" w:tplc="7E002E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9C362D"/>
    <w:multiLevelType w:val="hybridMultilevel"/>
    <w:tmpl w:val="460A47B8"/>
    <w:lvl w:ilvl="0" w:tplc="9AD0A7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573AC7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EFB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0B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8B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F8FD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E68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7022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5C2E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7E6FBC"/>
    <w:multiLevelType w:val="hybridMultilevel"/>
    <w:tmpl w:val="8E0E2ED6"/>
    <w:lvl w:ilvl="0" w:tplc="00FC461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231665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28DE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216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48A3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108D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0F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644A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6185B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7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2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1200B"/>
    <w:rsid w:val="00000F2D"/>
    <w:rsid w:val="000019E5"/>
    <w:rsid w:val="000152BA"/>
    <w:rsid w:val="00037B6B"/>
    <w:rsid w:val="00046257"/>
    <w:rsid w:val="000476B7"/>
    <w:rsid w:val="00072413"/>
    <w:rsid w:val="000742A9"/>
    <w:rsid w:val="00083557"/>
    <w:rsid w:val="000840E4"/>
    <w:rsid w:val="000B21E1"/>
    <w:rsid w:val="000B2E26"/>
    <w:rsid w:val="000B73BE"/>
    <w:rsid w:val="000D009A"/>
    <w:rsid w:val="000E017E"/>
    <w:rsid w:val="000E0F60"/>
    <w:rsid w:val="000E3AC1"/>
    <w:rsid w:val="000E6978"/>
    <w:rsid w:val="000F08F7"/>
    <w:rsid w:val="000F5645"/>
    <w:rsid w:val="00100F54"/>
    <w:rsid w:val="001030F2"/>
    <w:rsid w:val="0011200B"/>
    <w:rsid w:val="0011734A"/>
    <w:rsid w:val="00126EF6"/>
    <w:rsid w:val="001648D5"/>
    <w:rsid w:val="00174D8B"/>
    <w:rsid w:val="001762A3"/>
    <w:rsid w:val="00177B49"/>
    <w:rsid w:val="0019050E"/>
    <w:rsid w:val="00190C0C"/>
    <w:rsid w:val="001961CC"/>
    <w:rsid w:val="001A7E9B"/>
    <w:rsid w:val="001B41E1"/>
    <w:rsid w:val="001C13A4"/>
    <w:rsid w:val="001D1358"/>
    <w:rsid w:val="001D2949"/>
    <w:rsid w:val="001D7573"/>
    <w:rsid w:val="001D7801"/>
    <w:rsid w:val="001E0332"/>
    <w:rsid w:val="001E1D05"/>
    <w:rsid w:val="001E1FE2"/>
    <w:rsid w:val="001F30BC"/>
    <w:rsid w:val="00207695"/>
    <w:rsid w:val="00233A7A"/>
    <w:rsid w:val="002349F1"/>
    <w:rsid w:val="00242E16"/>
    <w:rsid w:val="00243A4D"/>
    <w:rsid w:val="00244A55"/>
    <w:rsid w:val="00247AF6"/>
    <w:rsid w:val="002636D4"/>
    <w:rsid w:val="00274BAB"/>
    <w:rsid w:val="00281496"/>
    <w:rsid w:val="0029686E"/>
    <w:rsid w:val="002A1559"/>
    <w:rsid w:val="002B2908"/>
    <w:rsid w:val="002B434E"/>
    <w:rsid w:val="002C5388"/>
    <w:rsid w:val="0030361B"/>
    <w:rsid w:val="0030461D"/>
    <w:rsid w:val="00325001"/>
    <w:rsid w:val="003267D8"/>
    <w:rsid w:val="0033192E"/>
    <w:rsid w:val="00337FAB"/>
    <w:rsid w:val="00353AD4"/>
    <w:rsid w:val="00353D30"/>
    <w:rsid w:val="00365E9F"/>
    <w:rsid w:val="00367B7A"/>
    <w:rsid w:val="0037379A"/>
    <w:rsid w:val="00376543"/>
    <w:rsid w:val="0037681C"/>
    <w:rsid w:val="00391AD2"/>
    <w:rsid w:val="00392D6E"/>
    <w:rsid w:val="003A4589"/>
    <w:rsid w:val="003C13A1"/>
    <w:rsid w:val="003C206D"/>
    <w:rsid w:val="003C363A"/>
    <w:rsid w:val="003C4522"/>
    <w:rsid w:val="003D6254"/>
    <w:rsid w:val="003F2913"/>
    <w:rsid w:val="00426EED"/>
    <w:rsid w:val="00446A70"/>
    <w:rsid w:val="00447790"/>
    <w:rsid w:val="004527FB"/>
    <w:rsid w:val="00457F3D"/>
    <w:rsid w:val="004612AB"/>
    <w:rsid w:val="004639FF"/>
    <w:rsid w:val="004642DD"/>
    <w:rsid w:val="00465A15"/>
    <w:rsid w:val="00472BD4"/>
    <w:rsid w:val="00487CE2"/>
    <w:rsid w:val="00492E17"/>
    <w:rsid w:val="004A5327"/>
    <w:rsid w:val="004A6AA2"/>
    <w:rsid w:val="004B60C0"/>
    <w:rsid w:val="004C0074"/>
    <w:rsid w:val="004D26AC"/>
    <w:rsid w:val="004E7084"/>
    <w:rsid w:val="00504D0A"/>
    <w:rsid w:val="00510D56"/>
    <w:rsid w:val="00531750"/>
    <w:rsid w:val="005362B8"/>
    <w:rsid w:val="00552DF5"/>
    <w:rsid w:val="00562FE9"/>
    <w:rsid w:val="005673A4"/>
    <w:rsid w:val="00576CBA"/>
    <w:rsid w:val="005909F5"/>
    <w:rsid w:val="005A002F"/>
    <w:rsid w:val="005A2172"/>
    <w:rsid w:val="005B7CB8"/>
    <w:rsid w:val="005B7E8B"/>
    <w:rsid w:val="005D3870"/>
    <w:rsid w:val="005E43DA"/>
    <w:rsid w:val="005F5B19"/>
    <w:rsid w:val="00605AF2"/>
    <w:rsid w:val="00610370"/>
    <w:rsid w:val="00621EB6"/>
    <w:rsid w:val="006307FB"/>
    <w:rsid w:val="00630EA2"/>
    <w:rsid w:val="00634B52"/>
    <w:rsid w:val="0065360A"/>
    <w:rsid w:val="00653CAE"/>
    <w:rsid w:val="0067353C"/>
    <w:rsid w:val="00677F2D"/>
    <w:rsid w:val="0068272C"/>
    <w:rsid w:val="006C609E"/>
    <w:rsid w:val="00710629"/>
    <w:rsid w:val="00711C96"/>
    <w:rsid w:val="00715144"/>
    <w:rsid w:val="007214F6"/>
    <w:rsid w:val="00724915"/>
    <w:rsid w:val="00726E45"/>
    <w:rsid w:val="007320B5"/>
    <w:rsid w:val="00736505"/>
    <w:rsid w:val="00743F87"/>
    <w:rsid w:val="00750191"/>
    <w:rsid w:val="00766B49"/>
    <w:rsid w:val="00770EE3"/>
    <w:rsid w:val="00783FD4"/>
    <w:rsid w:val="007924D1"/>
    <w:rsid w:val="007B1185"/>
    <w:rsid w:val="007C084A"/>
    <w:rsid w:val="007C3876"/>
    <w:rsid w:val="007D78DD"/>
    <w:rsid w:val="007E5E4C"/>
    <w:rsid w:val="007F6A4A"/>
    <w:rsid w:val="0080459F"/>
    <w:rsid w:val="0082209B"/>
    <w:rsid w:val="00827E1F"/>
    <w:rsid w:val="008369BB"/>
    <w:rsid w:val="00852FBA"/>
    <w:rsid w:val="008548D6"/>
    <w:rsid w:val="00887701"/>
    <w:rsid w:val="00896C81"/>
    <w:rsid w:val="008C6E0E"/>
    <w:rsid w:val="008C7F1B"/>
    <w:rsid w:val="008D1D4A"/>
    <w:rsid w:val="008E1690"/>
    <w:rsid w:val="008E2767"/>
    <w:rsid w:val="008F3FE4"/>
    <w:rsid w:val="008F6952"/>
    <w:rsid w:val="0091003F"/>
    <w:rsid w:val="0092778A"/>
    <w:rsid w:val="00931ED9"/>
    <w:rsid w:val="009326BA"/>
    <w:rsid w:val="009442BA"/>
    <w:rsid w:val="009450BD"/>
    <w:rsid w:val="009507BF"/>
    <w:rsid w:val="00956B06"/>
    <w:rsid w:val="00966555"/>
    <w:rsid w:val="00986DB3"/>
    <w:rsid w:val="009944C6"/>
    <w:rsid w:val="009A2A2E"/>
    <w:rsid w:val="009B5A8D"/>
    <w:rsid w:val="009B647E"/>
    <w:rsid w:val="009C49A4"/>
    <w:rsid w:val="009D56CB"/>
    <w:rsid w:val="009D7C35"/>
    <w:rsid w:val="009F37D0"/>
    <w:rsid w:val="009F38AF"/>
    <w:rsid w:val="00A00FDE"/>
    <w:rsid w:val="00A019E2"/>
    <w:rsid w:val="00A20E4B"/>
    <w:rsid w:val="00A225D6"/>
    <w:rsid w:val="00A4400D"/>
    <w:rsid w:val="00A47390"/>
    <w:rsid w:val="00A64FBE"/>
    <w:rsid w:val="00A92200"/>
    <w:rsid w:val="00A942E8"/>
    <w:rsid w:val="00AA1304"/>
    <w:rsid w:val="00AB4851"/>
    <w:rsid w:val="00AB5561"/>
    <w:rsid w:val="00AB5BB0"/>
    <w:rsid w:val="00AC3EA1"/>
    <w:rsid w:val="00AD72E7"/>
    <w:rsid w:val="00AD7A23"/>
    <w:rsid w:val="00AE5130"/>
    <w:rsid w:val="00AF4B7D"/>
    <w:rsid w:val="00B300A9"/>
    <w:rsid w:val="00B30237"/>
    <w:rsid w:val="00B34426"/>
    <w:rsid w:val="00B43EA9"/>
    <w:rsid w:val="00B60E58"/>
    <w:rsid w:val="00B71DDE"/>
    <w:rsid w:val="00B815B9"/>
    <w:rsid w:val="00B8439D"/>
    <w:rsid w:val="00B949A2"/>
    <w:rsid w:val="00BA3CBC"/>
    <w:rsid w:val="00BC12F7"/>
    <w:rsid w:val="00BC2EDD"/>
    <w:rsid w:val="00BC3907"/>
    <w:rsid w:val="00BD5DBD"/>
    <w:rsid w:val="00BF4530"/>
    <w:rsid w:val="00C00D8F"/>
    <w:rsid w:val="00C23A92"/>
    <w:rsid w:val="00C3357A"/>
    <w:rsid w:val="00C34436"/>
    <w:rsid w:val="00C35268"/>
    <w:rsid w:val="00C55BE6"/>
    <w:rsid w:val="00C66F42"/>
    <w:rsid w:val="00C67447"/>
    <w:rsid w:val="00C7470C"/>
    <w:rsid w:val="00C82BE8"/>
    <w:rsid w:val="00C9184A"/>
    <w:rsid w:val="00CA4F3D"/>
    <w:rsid w:val="00CA6FD5"/>
    <w:rsid w:val="00CB3BD8"/>
    <w:rsid w:val="00CB3E44"/>
    <w:rsid w:val="00CD0B6E"/>
    <w:rsid w:val="00CD47D6"/>
    <w:rsid w:val="00CD5DB0"/>
    <w:rsid w:val="00D51DC5"/>
    <w:rsid w:val="00D57CB4"/>
    <w:rsid w:val="00D6547B"/>
    <w:rsid w:val="00D822A3"/>
    <w:rsid w:val="00D824F8"/>
    <w:rsid w:val="00D8513E"/>
    <w:rsid w:val="00D860B1"/>
    <w:rsid w:val="00D953CE"/>
    <w:rsid w:val="00DA09F3"/>
    <w:rsid w:val="00DA1EB8"/>
    <w:rsid w:val="00DE718E"/>
    <w:rsid w:val="00DF0D4E"/>
    <w:rsid w:val="00DF3F9D"/>
    <w:rsid w:val="00DF6FA7"/>
    <w:rsid w:val="00E02DA1"/>
    <w:rsid w:val="00E03162"/>
    <w:rsid w:val="00E05F1E"/>
    <w:rsid w:val="00E060E7"/>
    <w:rsid w:val="00E10EDE"/>
    <w:rsid w:val="00E1731E"/>
    <w:rsid w:val="00E260A1"/>
    <w:rsid w:val="00E32BFF"/>
    <w:rsid w:val="00E34F64"/>
    <w:rsid w:val="00E40287"/>
    <w:rsid w:val="00E433F0"/>
    <w:rsid w:val="00E457D7"/>
    <w:rsid w:val="00E47D31"/>
    <w:rsid w:val="00E47E5B"/>
    <w:rsid w:val="00E67295"/>
    <w:rsid w:val="00E742D4"/>
    <w:rsid w:val="00E8066D"/>
    <w:rsid w:val="00E94022"/>
    <w:rsid w:val="00EB3C32"/>
    <w:rsid w:val="00EC4CED"/>
    <w:rsid w:val="00ED4401"/>
    <w:rsid w:val="00EE1C8B"/>
    <w:rsid w:val="00EE7D8A"/>
    <w:rsid w:val="00EF3D38"/>
    <w:rsid w:val="00EF6FEA"/>
    <w:rsid w:val="00EF7639"/>
    <w:rsid w:val="00F02C76"/>
    <w:rsid w:val="00F101AD"/>
    <w:rsid w:val="00F10795"/>
    <w:rsid w:val="00F31FCC"/>
    <w:rsid w:val="00F45F0B"/>
    <w:rsid w:val="00F52FDA"/>
    <w:rsid w:val="00F53932"/>
    <w:rsid w:val="00F55978"/>
    <w:rsid w:val="00F827B2"/>
    <w:rsid w:val="00F83D3B"/>
    <w:rsid w:val="00F950F1"/>
    <w:rsid w:val="00FA1D0D"/>
    <w:rsid w:val="00FA6A26"/>
    <w:rsid w:val="00FB2BE2"/>
    <w:rsid w:val="00FB6792"/>
    <w:rsid w:val="00FD1CD8"/>
    <w:rsid w:val="00FD6498"/>
    <w:rsid w:val="00FE10FB"/>
    <w:rsid w:val="00FF32CA"/>
    <w:rsid w:val="00FF55C5"/>
    <w:rsid w:val="00FF7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185"/>
    <w:rPr>
      <w:lang w:val="es-ES_tradnl"/>
    </w:rPr>
  </w:style>
  <w:style w:type="paragraph" w:styleId="Ttulo1">
    <w:name w:val="heading 1"/>
    <w:basedOn w:val="Normal"/>
    <w:next w:val="Normal"/>
    <w:qFormat/>
    <w:rsid w:val="007B1185"/>
    <w:pPr>
      <w:keepNext/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aliases w:val="Edgar 2,Título 2 -BCN"/>
    <w:basedOn w:val="Normal"/>
    <w:next w:val="Normal"/>
    <w:qFormat/>
    <w:rsid w:val="007B1185"/>
    <w:pPr>
      <w:keepNext/>
      <w:outlineLvl w:val="1"/>
    </w:pPr>
    <w:rPr>
      <w:rFonts w:ascii="Arial" w:hAnsi="Arial"/>
      <w:b/>
      <w:bCs/>
      <w:sz w:val="24"/>
    </w:rPr>
  </w:style>
  <w:style w:type="paragraph" w:styleId="Ttulo3">
    <w:name w:val="heading 3"/>
    <w:basedOn w:val="Normal"/>
    <w:next w:val="Normal"/>
    <w:qFormat/>
    <w:rsid w:val="007B1185"/>
    <w:pPr>
      <w:keepNext/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7B1185"/>
    <w:pPr>
      <w:keepNext/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7B1185"/>
    <w:pPr>
      <w:keepNext/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rsid w:val="007B1185"/>
    <w:pPr>
      <w:keepNext/>
      <w:outlineLvl w:val="5"/>
    </w:pPr>
    <w:rPr>
      <w:rFonts w:ascii="Tahoma" w:hAnsi="Tahoma"/>
      <w:sz w:val="24"/>
    </w:rPr>
  </w:style>
  <w:style w:type="paragraph" w:styleId="Ttulo7">
    <w:name w:val="heading 7"/>
    <w:basedOn w:val="Normal"/>
    <w:next w:val="Normal"/>
    <w:qFormat/>
    <w:rsid w:val="007B1185"/>
    <w:pPr>
      <w:keepNext/>
      <w:outlineLvl w:val="6"/>
    </w:pPr>
    <w:rPr>
      <w:rFonts w:ascii="Arial" w:hAnsi="Arial"/>
      <w:b/>
      <w:sz w:val="16"/>
      <w:lang w:val="es-ES"/>
    </w:rPr>
  </w:style>
  <w:style w:type="paragraph" w:styleId="Ttulo8">
    <w:name w:val="heading 8"/>
    <w:basedOn w:val="Normal"/>
    <w:next w:val="Normal"/>
    <w:qFormat/>
    <w:rsid w:val="007B1185"/>
    <w:pPr>
      <w:keepNext/>
      <w:outlineLvl w:val="7"/>
    </w:pPr>
    <w:rPr>
      <w:rFonts w:ascii="Arial" w:hAnsi="Arial" w:cs="Arial"/>
      <w:b/>
      <w:bCs/>
      <w:sz w:val="12"/>
      <w:lang w:val="es-MX"/>
    </w:rPr>
  </w:style>
  <w:style w:type="paragraph" w:styleId="Ttulo9">
    <w:name w:val="heading 9"/>
    <w:basedOn w:val="Normal"/>
    <w:next w:val="Normal"/>
    <w:qFormat/>
    <w:rsid w:val="007B1185"/>
    <w:pPr>
      <w:keepNext/>
      <w:outlineLvl w:val="8"/>
    </w:pPr>
    <w:rPr>
      <w:rFonts w:ascii="Arial" w:hAnsi="Arial"/>
      <w:b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B118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7B1185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semiHidden/>
    <w:rsid w:val="007B1185"/>
    <w:pPr>
      <w:shd w:val="clear" w:color="auto" w:fill="000080"/>
    </w:pPr>
    <w:rPr>
      <w:rFonts w:ascii="Tahoma" w:hAnsi="Tahoma"/>
    </w:rPr>
  </w:style>
  <w:style w:type="paragraph" w:styleId="Textodeglobo">
    <w:name w:val="Balloon Text"/>
    <w:basedOn w:val="Normal"/>
    <w:semiHidden/>
    <w:rsid w:val="007B1185"/>
    <w:rPr>
      <w:rFonts w:ascii="Tahoma" w:hAnsi="Tahoma" w:cs="Futura Bk BT"/>
      <w:sz w:val="16"/>
      <w:szCs w:val="16"/>
    </w:rPr>
  </w:style>
  <w:style w:type="character" w:styleId="Hipervnculo">
    <w:name w:val="Hyperlink"/>
    <w:basedOn w:val="Fuentedeprrafopredeter"/>
    <w:semiHidden/>
    <w:rsid w:val="007B1185"/>
    <w:rPr>
      <w:color w:val="0000FF"/>
      <w:u w:val="single"/>
    </w:rPr>
  </w:style>
  <w:style w:type="paragraph" w:styleId="Sangradetextonormal">
    <w:name w:val="Body Text Indent"/>
    <w:basedOn w:val="Normal"/>
    <w:semiHidden/>
    <w:rsid w:val="007B1185"/>
    <w:pPr>
      <w:ind w:left="2835" w:hanging="2835"/>
    </w:pPr>
    <w:rPr>
      <w:rFonts w:ascii="Arial" w:hAnsi="Arial"/>
      <w:sz w:val="24"/>
      <w:lang w:val="es-MX"/>
    </w:rPr>
  </w:style>
  <w:style w:type="paragraph" w:styleId="Textoindependiente2">
    <w:name w:val="Body Text 2"/>
    <w:basedOn w:val="Normal"/>
    <w:semiHidden/>
    <w:rsid w:val="007B1185"/>
    <w:pPr>
      <w:jc w:val="both"/>
    </w:pPr>
    <w:rPr>
      <w:rFonts w:ascii="Arial" w:hAnsi="Arial"/>
      <w:sz w:val="24"/>
      <w:lang w:val="es-ES"/>
    </w:rPr>
  </w:style>
  <w:style w:type="paragraph" w:styleId="Textoindependiente">
    <w:name w:val="Body Text"/>
    <w:basedOn w:val="Normal"/>
    <w:semiHidden/>
    <w:rsid w:val="007B1185"/>
    <w:pPr>
      <w:tabs>
        <w:tab w:val="left" w:pos="5460"/>
      </w:tabs>
      <w:jc w:val="both"/>
    </w:pPr>
    <w:rPr>
      <w:rFonts w:ascii="Arial" w:hAnsi="Arial" w:cs="Arial"/>
      <w:sz w:val="22"/>
      <w:lang w:val="es-MX"/>
    </w:rPr>
  </w:style>
  <w:style w:type="paragraph" w:styleId="Textonotapie">
    <w:name w:val="footnote text"/>
    <w:basedOn w:val="Normal"/>
    <w:semiHidden/>
    <w:rsid w:val="007B1185"/>
  </w:style>
  <w:style w:type="character" w:styleId="Refdenotaalpie">
    <w:name w:val="footnote reference"/>
    <w:basedOn w:val="Fuentedeprrafopredeter"/>
    <w:semiHidden/>
    <w:rsid w:val="007B1185"/>
    <w:rPr>
      <w:vertAlign w:val="superscript"/>
    </w:rPr>
  </w:style>
  <w:style w:type="paragraph" w:styleId="NormalWeb">
    <w:name w:val="Normal (Web)"/>
    <w:basedOn w:val="Normal"/>
    <w:semiHidden/>
    <w:rsid w:val="007B1185"/>
    <w:pPr>
      <w:spacing w:before="100" w:beforeAutospacing="1" w:after="100" w:afterAutospacing="1"/>
    </w:pPr>
    <w:rPr>
      <w:rFonts w:ascii="Arial Unicode MS" w:eastAsia="Arial Unicode MS" w:hAnsi="Arial Unicode MS" w:cs="Tahoma"/>
      <w:sz w:val="24"/>
      <w:szCs w:val="24"/>
      <w:lang w:val="es-ES"/>
    </w:rPr>
  </w:style>
  <w:style w:type="paragraph" w:styleId="Textoindependiente3">
    <w:name w:val="Body Text 3"/>
    <w:basedOn w:val="Normal"/>
    <w:semiHidden/>
    <w:rsid w:val="007B1185"/>
    <w:pPr>
      <w:jc w:val="both"/>
    </w:pPr>
    <w:rPr>
      <w:rFonts w:ascii="Arial" w:hAnsi="Arial" w:cs="Arial"/>
      <w:sz w:val="24"/>
      <w:szCs w:val="24"/>
      <w:lang w:val="es-CO"/>
    </w:rPr>
  </w:style>
  <w:style w:type="character" w:styleId="Hipervnculovisitado">
    <w:name w:val="FollowedHyperlink"/>
    <w:basedOn w:val="Fuentedeprrafopredeter"/>
    <w:semiHidden/>
    <w:rsid w:val="007B1185"/>
    <w:rPr>
      <w:color w:val="800080"/>
      <w:u w:val="single"/>
    </w:rPr>
  </w:style>
  <w:style w:type="paragraph" w:customStyle="1" w:styleId="Textoindependiente21">
    <w:name w:val="Texto independiente 21"/>
    <w:basedOn w:val="Normal"/>
    <w:rsid w:val="007B1185"/>
    <w:rPr>
      <w:rFonts w:ascii="Arial" w:hAnsi="Arial"/>
      <w:b/>
      <w:color w:val="000000"/>
      <w:sz w:val="16"/>
      <w:lang w:val="es-ES"/>
    </w:rPr>
  </w:style>
  <w:style w:type="paragraph" w:customStyle="1" w:styleId="MARITZA3">
    <w:name w:val="MARITZA3"/>
    <w:rsid w:val="007B1185"/>
    <w:pPr>
      <w:tabs>
        <w:tab w:val="left" w:pos="-720"/>
        <w:tab w:val="left" w:pos="0"/>
      </w:tabs>
      <w:jc w:val="both"/>
    </w:pPr>
    <w:rPr>
      <w:sz w:val="24"/>
      <w:lang w:val="en-US"/>
    </w:rPr>
  </w:style>
  <w:style w:type="character" w:styleId="Refdecomentario">
    <w:name w:val="annotation reference"/>
    <w:basedOn w:val="Fuentedeprrafopredeter"/>
    <w:semiHidden/>
    <w:rsid w:val="007B1185"/>
    <w:rPr>
      <w:sz w:val="16"/>
      <w:szCs w:val="16"/>
    </w:rPr>
  </w:style>
  <w:style w:type="paragraph" w:styleId="Textocomentario">
    <w:name w:val="annotation text"/>
    <w:basedOn w:val="Normal"/>
    <w:semiHidden/>
    <w:rsid w:val="007B1185"/>
    <w:rPr>
      <w:lang w:val="es-ES"/>
    </w:rPr>
  </w:style>
  <w:style w:type="paragraph" w:styleId="Textodebloque">
    <w:name w:val="Block Text"/>
    <w:basedOn w:val="Normal"/>
    <w:semiHidden/>
    <w:rsid w:val="007B1185"/>
    <w:pPr>
      <w:ind w:left="284" w:right="335"/>
      <w:jc w:val="both"/>
    </w:pPr>
    <w:rPr>
      <w:rFonts w:ascii="Arial" w:hAnsi="Arial" w:cs="Arial"/>
      <w:sz w:val="22"/>
    </w:rPr>
  </w:style>
  <w:style w:type="paragraph" w:customStyle="1" w:styleId="Direccininterior">
    <w:name w:val="Dirección interior"/>
    <w:basedOn w:val="Normal"/>
    <w:rsid w:val="007B1185"/>
    <w:pPr>
      <w:spacing w:line="220" w:lineRule="atLeast"/>
      <w:jc w:val="both"/>
    </w:pPr>
    <w:rPr>
      <w:rFonts w:ascii="Arial" w:eastAsia="Batang" w:hAnsi="Arial"/>
      <w:spacing w:val="-5"/>
      <w:lang w:val="es-ES" w:eastAsia="en-US"/>
    </w:rPr>
  </w:style>
  <w:style w:type="paragraph" w:styleId="Ttulo">
    <w:name w:val="Title"/>
    <w:basedOn w:val="Normal"/>
    <w:qFormat/>
    <w:rsid w:val="007B1185"/>
    <w:pPr>
      <w:suppressAutoHyphens/>
      <w:jc w:val="center"/>
    </w:pPr>
    <w:rPr>
      <w:rFonts w:ascii="Arial" w:hAnsi="Arial" w:cs="Arial"/>
      <w:b/>
      <w:sz w:val="22"/>
      <w:lang w:val="es-MX"/>
    </w:rPr>
  </w:style>
  <w:style w:type="paragraph" w:styleId="Sangra2detindependiente">
    <w:name w:val="Body Text Indent 2"/>
    <w:basedOn w:val="Normal"/>
    <w:semiHidden/>
    <w:rsid w:val="007B1185"/>
    <w:pPr>
      <w:ind w:left="6379" w:hanging="6379"/>
    </w:pPr>
    <w:rPr>
      <w:rFonts w:ascii="Arial" w:hAnsi="Arial" w:cs="Arial"/>
      <w:bCs/>
      <w:sz w:val="24"/>
      <w:lang w:val="es-MX"/>
    </w:rPr>
  </w:style>
  <w:style w:type="paragraph" w:customStyle="1" w:styleId="xl38">
    <w:name w:val="xl38"/>
    <w:basedOn w:val="Normal"/>
    <w:rsid w:val="007B118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Tahoma"/>
      <w:sz w:val="24"/>
      <w:szCs w:val="24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46257"/>
    <w:rPr>
      <w:lang w:val="es-ES_tradnl" w:eastAsia="es-ES"/>
    </w:rPr>
  </w:style>
  <w:style w:type="table" w:styleId="Tablaconcuadrcula">
    <w:name w:val="Table Grid"/>
    <w:basedOn w:val="Tablanormal"/>
    <w:uiPriority w:val="59"/>
    <w:rsid w:val="003765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semiHidden/>
    <w:rsid w:val="00B8439D"/>
    <w:rPr>
      <w:lang w:val="es-ES_tradnl"/>
    </w:rPr>
  </w:style>
  <w:style w:type="paragraph" w:styleId="Prrafodelista">
    <w:name w:val="List Paragraph"/>
    <w:basedOn w:val="Normal"/>
    <w:uiPriority w:val="34"/>
    <w:qFormat/>
    <w:rsid w:val="007501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9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burgosa@habitatbogota.gov.co" TargetMode="External"/><Relationship Id="rId18" Type="http://schemas.openxmlformats.org/officeDocument/2006/relationships/hyperlink" Target="mailto:oacevedoc@habitatbogota.gov.co" TargetMode="External"/><Relationship Id="rId26" Type="http://schemas.openxmlformats.org/officeDocument/2006/relationships/hyperlink" Target="mailto:jzuluagaa@habitatbogota.gov.co" TargetMode="External"/><Relationship Id="rId39" Type="http://schemas.openxmlformats.org/officeDocument/2006/relationships/hyperlink" Target="mailto:eduqueo@habitatbogota.gov.co" TargetMode="External"/><Relationship Id="rId21" Type="http://schemas.openxmlformats.org/officeDocument/2006/relationships/hyperlink" Target="mailto:mburgosa@habitatbogota.gov.co" TargetMode="External"/><Relationship Id="rId34" Type="http://schemas.openxmlformats.org/officeDocument/2006/relationships/hyperlink" Target="mailto:jzuluagaa@habitatbogota.gov.co" TargetMode="External"/><Relationship Id="rId42" Type="http://schemas.openxmlformats.org/officeDocument/2006/relationships/hyperlink" Target="mailto:jzuluagaa@habitatbogota.gov.co" TargetMode="External"/><Relationship Id="rId47" Type="http://schemas.openxmlformats.org/officeDocument/2006/relationships/hyperlink" Target="mailto:eduqueo@habitatbogota.gov.co" TargetMode="External"/><Relationship Id="rId50" Type="http://schemas.openxmlformats.org/officeDocument/2006/relationships/hyperlink" Target="mailto:aleonc@habitatbogota.gov.co" TargetMode="External"/><Relationship Id="rId55" Type="http://schemas.openxmlformats.org/officeDocument/2006/relationships/hyperlink" Target="mailto:jcamargot@habitatbogota.gov.co" TargetMode="External"/><Relationship Id="rId63" Type="http://schemas.openxmlformats.org/officeDocument/2006/relationships/hyperlink" Target="mailto:krodriguezs@habitatbogota.gov.co" TargetMode="External"/><Relationship Id="rId68" Type="http://schemas.openxmlformats.org/officeDocument/2006/relationships/footer" Target="footer2.xml"/><Relationship Id="rId7" Type="http://schemas.openxmlformats.org/officeDocument/2006/relationships/hyperlink" Target="mailto:dhiguerac@habitatbogota.gov.co" TargetMode="External"/><Relationship Id="rId2" Type="http://schemas.openxmlformats.org/officeDocument/2006/relationships/styles" Target="styles.xml"/><Relationship Id="rId16" Type="http://schemas.openxmlformats.org/officeDocument/2006/relationships/hyperlink" Target="mailto:oacevedoc@habitatbogota.gov.co" TargetMode="External"/><Relationship Id="rId29" Type="http://schemas.openxmlformats.org/officeDocument/2006/relationships/hyperlink" Target="mailto:eduqueo@habitatbogota.gov.c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higuerac@habitatbogota.gov.co" TargetMode="External"/><Relationship Id="rId24" Type="http://schemas.openxmlformats.org/officeDocument/2006/relationships/hyperlink" Target="mailto:jzuluagaa@habitatbogota.gov.co" TargetMode="External"/><Relationship Id="rId32" Type="http://schemas.openxmlformats.org/officeDocument/2006/relationships/hyperlink" Target="mailto:jzuluagaa@habitatbogota.gov.co" TargetMode="External"/><Relationship Id="rId37" Type="http://schemas.openxmlformats.org/officeDocument/2006/relationships/hyperlink" Target="mailto:eduqueo@habitatbogota.gov.co" TargetMode="External"/><Relationship Id="rId40" Type="http://schemas.openxmlformats.org/officeDocument/2006/relationships/hyperlink" Target="mailto:jzuluagaa@habitatbogota.gov.co" TargetMode="External"/><Relationship Id="rId45" Type="http://schemas.openxmlformats.org/officeDocument/2006/relationships/hyperlink" Target="mailto:eduqueo@habitatbogota.gov.co" TargetMode="External"/><Relationship Id="rId53" Type="http://schemas.openxmlformats.org/officeDocument/2006/relationships/hyperlink" Target="mailto:jcamargot@habitatbogota.gov.co" TargetMode="External"/><Relationship Id="rId58" Type="http://schemas.openxmlformats.org/officeDocument/2006/relationships/hyperlink" Target="mailto:aleonc@habitatbogota.gov.co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mburgosa@habitatbogota.gov.co" TargetMode="External"/><Relationship Id="rId23" Type="http://schemas.openxmlformats.org/officeDocument/2006/relationships/hyperlink" Target="mailto:mburgosa@habitatbogota.gov.co" TargetMode="External"/><Relationship Id="rId28" Type="http://schemas.openxmlformats.org/officeDocument/2006/relationships/hyperlink" Target="mailto:jzuluagaa@habitatbogota.gov.co" TargetMode="External"/><Relationship Id="rId36" Type="http://schemas.openxmlformats.org/officeDocument/2006/relationships/hyperlink" Target="mailto:jzuluagaa@habitatbogota.gov.co" TargetMode="External"/><Relationship Id="rId49" Type="http://schemas.openxmlformats.org/officeDocument/2006/relationships/hyperlink" Target="mailto:eduqueo@habitatbogota.gov.co" TargetMode="External"/><Relationship Id="rId57" Type="http://schemas.openxmlformats.org/officeDocument/2006/relationships/hyperlink" Target="mailto:jcamargot@habitatbogota.gov.co" TargetMode="External"/><Relationship Id="rId61" Type="http://schemas.openxmlformats.org/officeDocument/2006/relationships/hyperlink" Target="mailto:krodriguezs@habitatbogota.gov.co" TargetMode="External"/><Relationship Id="rId10" Type="http://schemas.openxmlformats.org/officeDocument/2006/relationships/hyperlink" Target="mailto:dhiguerac@habitatbogota.gov.co" TargetMode="External"/><Relationship Id="rId19" Type="http://schemas.openxmlformats.org/officeDocument/2006/relationships/hyperlink" Target="mailto:mburgosa@habitatbogota.gov.co" TargetMode="External"/><Relationship Id="rId31" Type="http://schemas.openxmlformats.org/officeDocument/2006/relationships/hyperlink" Target="mailto:eduqueo@habitatbogota.gov.co" TargetMode="External"/><Relationship Id="rId44" Type="http://schemas.openxmlformats.org/officeDocument/2006/relationships/hyperlink" Target="mailto:jzuluagaa@habitatbogota.gov.co" TargetMode="External"/><Relationship Id="rId52" Type="http://schemas.openxmlformats.org/officeDocument/2006/relationships/hyperlink" Target="mailto:aleonc@habitatbogota.gov.co" TargetMode="External"/><Relationship Id="rId60" Type="http://schemas.openxmlformats.org/officeDocument/2006/relationships/hyperlink" Target="mailto:mvillalobosp@habitatbogota.gov.co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higuerac@habitatbogota.gov.co" TargetMode="External"/><Relationship Id="rId14" Type="http://schemas.openxmlformats.org/officeDocument/2006/relationships/hyperlink" Target="mailto:oacevedoc@habitatbogota.gov.co" TargetMode="External"/><Relationship Id="rId22" Type="http://schemas.openxmlformats.org/officeDocument/2006/relationships/hyperlink" Target="mailto:oacevedoc@habitatbogota.gov.co" TargetMode="External"/><Relationship Id="rId27" Type="http://schemas.openxmlformats.org/officeDocument/2006/relationships/hyperlink" Target="mailto:eduqueo@habitatbogota.gov.co" TargetMode="External"/><Relationship Id="rId30" Type="http://schemas.openxmlformats.org/officeDocument/2006/relationships/hyperlink" Target="mailto:jzuluagaa@habitatbogota.gov.co" TargetMode="External"/><Relationship Id="rId35" Type="http://schemas.openxmlformats.org/officeDocument/2006/relationships/hyperlink" Target="mailto:eduqueo@habitatbogota.gov.co" TargetMode="External"/><Relationship Id="rId43" Type="http://schemas.openxmlformats.org/officeDocument/2006/relationships/hyperlink" Target="mailto:eduqueo@habitatbogota.gov.co" TargetMode="External"/><Relationship Id="rId48" Type="http://schemas.openxmlformats.org/officeDocument/2006/relationships/hyperlink" Target="mailto:jzuluagaa@habitatbogota.gov.co" TargetMode="External"/><Relationship Id="rId56" Type="http://schemas.openxmlformats.org/officeDocument/2006/relationships/hyperlink" Target="mailto:aleonc@habitatbogota.gov.co" TargetMode="External"/><Relationship Id="rId64" Type="http://schemas.openxmlformats.org/officeDocument/2006/relationships/hyperlink" Target="mailto:mvillalobosp@habitatbogota.gov.co,%20krodriguezs@habitatbogota.gov.co" TargetMode="External"/><Relationship Id="rId69" Type="http://schemas.openxmlformats.org/officeDocument/2006/relationships/fontTable" Target="fontTable.xml"/><Relationship Id="rId8" Type="http://schemas.openxmlformats.org/officeDocument/2006/relationships/hyperlink" Target="mailto:dhiguerac@habitatbogota.gov.co" TargetMode="External"/><Relationship Id="rId51" Type="http://schemas.openxmlformats.org/officeDocument/2006/relationships/hyperlink" Target="mailto:jcamargot@habitatbogota.gov.co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oacevedoc@habitatbogota.gov.co" TargetMode="External"/><Relationship Id="rId17" Type="http://schemas.openxmlformats.org/officeDocument/2006/relationships/hyperlink" Target="mailto:mburgosa@habitatbogota.gov.co" TargetMode="External"/><Relationship Id="rId25" Type="http://schemas.openxmlformats.org/officeDocument/2006/relationships/hyperlink" Target="mailto:eduqueo@habitatbogota.gov.co" TargetMode="External"/><Relationship Id="rId33" Type="http://schemas.openxmlformats.org/officeDocument/2006/relationships/hyperlink" Target="mailto:eduqueo@habitatbogota.gov.co" TargetMode="External"/><Relationship Id="rId38" Type="http://schemas.openxmlformats.org/officeDocument/2006/relationships/hyperlink" Target="mailto:jzuluagaa@habitatbogota.gov.co" TargetMode="External"/><Relationship Id="rId46" Type="http://schemas.openxmlformats.org/officeDocument/2006/relationships/hyperlink" Target="mailto:jzuluagaa@habitatbogota.gov.co" TargetMode="External"/><Relationship Id="rId59" Type="http://schemas.openxmlformats.org/officeDocument/2006/relationships/hyperlink" Target="mailto:jcamargot@habitatbogota.gov.co" TargetMode="External"/><Relationship Id="rId67" Type="http://schemas.openxmlformats.org/officeDocument/2006/relationships/header" Target="header2.xml"/><Relationship Id="rId20" Type="http://schemas.openxmlformats.org/officeDocument/2006/relationships/hyperlink" Target="mailto:oacevedoc@habitatbogota.gov.co" TargetMode="External"/><Relationship Id="rId41" Type="http://schemas.openxmlformats.org/officeDocument/2006/relationships/hyperlink" Target="mailto:eduqueo@habitatbogota.gov.co" TargetMode="External"/><Relationship Id="rId54" Type="http://schemas.openxmlformats.org/officeDocument/2006/relationships/hyperlink" Target="mailto:aleonc@habitatbogota.gov.co" TargetMode="External"/><Relationship Id="rId62" Type="http://schemas.openxmlformats.org/officeDocument/2006/relationships/hyperlink" Target="mailto:mvillalobosp@habitatbogota.gov.co" TargetMode="External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habitatbogot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WTSRV\Profiles\dlpinilla\Desktop\MEM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MEMO.DOT</Template>
  <TotalTime>1</TotalTime>
  <Pages>12</Pages>
  <Words>3775</Words>
  <Characters>20767</Characters>
  <Application>Microsoft Office Word</Application>
  <DocSecurity>0</DocSecurity>
  <Lines>173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24494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Secretaria General</dc:creator>
  <cp:lastModifiedBy>jgiraldod</cp:lastModifiedBy>
  <cp:revision>2</cp:revision>
  <cp:lastPrinted>2011-10-05T12:47:00Z</cp:lastPrinted>
  <dcterms:created xsi:type="dcterms:W3CDTF">2017-05-18T19:45:00Z</dcterms:created>
  <dcterms:modified xsi:type="dcterms:W3CDTF">2017-05-18T19:45:00Z</dcterms:modified>
</cp:coreProperties>
</file>